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D1F" w:rsidRPr="00C009A9" w:rsidRDefault="005A083E" w:rsidP="00C009A9">
      <w:pPr>
        <w:jc w:val="center"/>
        <w:rPr>
          <w:b/>
        </w:rPr>
      </w:pPr>
      <w:r>
        <w:rPr>
          <w:b/>
        </w:rPr>
        <w:t xml:space="preserve">SHS </w:t>
      </w:r>
      <w:r w:rsidR="008D067A" w:rsidRPr="00C009A9">
        <w:rPr>
          <w:b/>
        </w:rPr>
        <w:t>Spanish Primary Catholic Schools 2019/2010</w:t>
      </w:r>
    </w:p>
    <w:p w:rsidR="008D067A" w:rsidRPr="005A083E" w:rsidRDefault="008D067A">
      <w:pPr>
        <w:rPr>
          <w:b/>
          <w:color w:val="FF0000"/>
          <w:sz w:val="28"/>
          <w:szCs w:val="28"/>
        </w:rPr>
      </w:pPr>
      <w:bookmarkStart w:id="0" w:name="_GoBack"/>
      <w:r w:rsidRPr="005A083E">
        <w:rPr>
          <w:b/>
          <w:color w:val="FF0000"/>
          <w:sz w:val="28"/>
          <w:szCs w:val="28"/>
        </w:rPr>
        <w:t xml:space="preserve">Intent: </w:t>
      </w:r>
    </w:p>
    <w:bookmarkEnd w:id="0"/>
    <w:p w:rsidR="003C2F8A" w:rsidRDefault="008D067A">
      <w:r>
        <w:t>The purpose to teach MFL languages (Spanish)</w:t>
      </w:r>
      <w:r w:rsidR="005A083E">
        <w:t xml:space="preserve"> at Sacred Heart </w:t>
      </w:r>
      <w:r>
        <w:t xml:space="preserve">is to have an </w:t>
      </w:r>
      <w:r w:rsidRPr="008D067A">
        <w:t xml:space="preserve">early introduction of literacy in the new language </w:t>
      </w:r>
      <w:r w:rsidR="005A083E">
        <w:t>as this</w:t>
      </w:r>
      <w:r>
        <w:t xml:space="preserve"> </w:t>
      </w:r>
      <w:r w:rsidRPr="008D067A">
        <w:t>can provide an important focus as well as support for learning</w:t>
      </w:r>
      <w:r w:rsidR="005A083E">
        <w:t xml:space="preserve"> by linking it to other subjects such as Geography, Maths, English, etc</w:t>
      </w:r>
      <w:r w:rsidRPr="008D067A">
        <w:t>.</w:t>
      </w:r>
      <w:r w:rsidR="000332F8">
        <w:t xml:space="preserve">   </w:t>
      </w:r>
      <w:r w:rsidRPr="008D067A">
        <w:t>Through studying a foreign </w:t>
      </w:r>
      <w:r w:rsidRPr="008D067A">
        <w:rPr>
          <w:bCs/>
        </w:rPr>
        <w:t>language</w:t>
      </w:r>
      <w:r w:rsidRPr="008D067A">
        <w:t>, grammatical concepts and r</w:t>
      </w:r>
      <w:r w:rsidR="003C2F8A">
        <w:t>ules in English become clearer</w:t>
      </w:r>
      <w:r w:rsidR="005A083E">
        <w:t>, for example, the structure of a sentence, what is a noun, an adjective (descriptive word, a verb, a conjunctive word, pronouns, etc.</w:t>
      </w:r>
    </w:p>
    <w:p w:rsidR="008D067A" w:rsidRPr="005A083E" w:rsidRDefault="008D067A" w:rsidP="008D067A">
      <w:pPr>
        <w:rPr>
          <w:b/>
          <w:color w:val="FF0000"/>
          <w:sz w:val="28"/>
          <w:szCs w:val="28"/>
        </w:rPr>
      </w:pPr>
      <w:r w:rsidRPr="005A083E">
        <w:rPr>
          <w:b/>
          <w:color w:val="FF0000"/>
          <w:sz w:val="28"/>
          <w:szCs w:val="28"/>
        </w:rPr>
        <w:t xml:space="preserve">Implementation: </w:t>
      </w:r>
    </w:p>
    <w:p w:rsidR="008D067A" w:rsidRPr="003C2F8A" w:rsidRDefault="008D067A" w:rsidP="008D067A">
      <w:pPr>
        <w:rPr>
          <w:b/>
        </w:rPr>
      </w:pPr>
      <w:r w:rsidRPr="003C2F8A">
        <w:rPr>
          <w:b/>
        </w:rPr>
        <w:t xml:space="preserve">KS2 pupils </w:t>
      </w:r>
      <w:r w:rsidR="007A03CA">
        <w:rPr>
          <w:b/>
        </w:rPr>
        <w:t>should be taught to</w:t>
      </w:r>
      <w:r w:rsidRPr="003C2F8A">
        <w:rPr>
          <w:b/>
        </w:rPr>
        <w:t>:</w:t>
      </w:r>
    </w:p>
    <w:p w:rsidR="00C723C8" w:rsidRDefault="00C723C8" w:rsidP="00C723C8">
      <w:pPr>
        <w:spacing w:after="0"/>
        <w:jc w:val="center"/>
        <w:rPr>
          <w:b/>
        </w:rPr>
      </w:pPr>
      <w:r>
        <w:rPr>
          <w:b/>
        </w:rPr>
        <w:t xml:space="preserve">LOWER AND UPPER </w:t>
      </w:r>
      <w:r w:rsidRPr="00C723C8">
        <w:rPr>
          <w:b/>
        </w:rPr>
        <w:t>KS2 Years 3-6 Skills and progression</w:t>
      </w:r>
    </w:p>
    <w:p w:rsidR="00C723C8" w:rsidRPr="00C723C8" w:rsidRDefault="00C723C8" w:rsidP="00C723C8">
      <w:pPr>
        <w:spacing w:after="0"/>
        <w:jc w:val="center"/>
        <w:rPr>
          <w:b/>
        </w:rPr>
      </w:pPr>
    </w:p>
    <w:p w:rsidR="00C723C8" w:rsidRDefault="00C723C8" w:rsidP="00C723C8">
      <w:pPr>
        <w:spacing w:after="0"/>
      </w:pPr>
      <w:r>
        <w:rPr>
          <w:b/>
        </w:rPr>
        <w:t xml:space="preserve">LOWER KS2 </w:t>
      </w:r>
      <w:r w:rsidRPr="00C723C8">
        <w:rPr>
          <w:b/>
        </w:rPr>
        <w:t>YEAR 3:</w:t>
      </w:r>
      <w:r>
        <w:t xml:space="preserve"> Listen attentively to spoken language and show understanding by joining in and responding</w:t>
      </w:r>
    </w:p>
    <w:p w:rsidR="00C723C8" w:rsidRDefault="00C723C8" w:rsidP="00C723C8">
      <w:pPr>
        <w:spacing w:after="0"/>
      </w:pPr>
      <w:r>
        <w:t xml:space="preserve">+ understand how phonics work in Spanish </w:t>
      </w:r>
    </w:p>
    <w:p w:rsidR="00C723C8" w:rsidRDefault="00C723C8" w:rsidP="00C723C8">
      <w:pPr>
        <w:spacing w:after="0"/>
      </w:pPr>
      <w:r>
        <w:t>+ learn what cognates are</w:t>
      </w:r>
    </w:p>
    <w:p w:rsidR="00C723C8" w:rsidRDefault="00C723C8" w:rsidP="00C723C8">
      <w:pPr>
        <w:spacing w:after="0"/>
      </w:pPr>
      <w:r>
        <w:t>+ Explore the patterns and sounds of language via songs and rhymes + link spellings, sounds, and meaning of words</w:t>
      </w:r>
    </w:p>
    <w:p w:rsidR="00C723C8" w:rsidRDefault="00C723C8" w:rsidP="00C723C8">
      <w:pPr>
        <w:spacing w:after="0"/>
      </w:pPr>
      <w:r>
        <w:t>+ Read carefully and show understanding of words learnt</w:t>
      </w:r>
    </w:p>
    <w:p w:rsidR="00C723C8" w:rsidRDefault="00C723C8" w:rsidP="00C723C8">
      <w:pPr>
        <w:spacing w:after="0"/>
      </w:pPr>
      <w:r>
        <w:t>+ copy new words accurately, learn them and be able to recognise them in short readings</w:t>
      </w:r>
    </w:p>
    <w:p w:rsidR="00C723C8" w:rsidRDefault="00C723C8" w:rsidP="00C723C8">
      <w:pPr>
        <w:spacing w:after="0"/>
      </w:pPr>
      <w:r>
        <w:t>+ Appreciate stories, songs, poems, and rhymes in the language</w:t>
      </w:r>
    </w:p>
    <w:p w:rsidR="00C723C8" w:rsidRDefault="00C723C8" w:rsidP="00C723C8">
      <w:pPr>
        <w:spacing w:after="0"/>
      </w:pPr>
    </w:p>
    <w:p w:rsidR="00C723C8" w:rsidRPr="00C723C8" w:rsidRDefault="00C723C8" w:rsidP="00C723C8">
      <w:pPr>
        <w:spacing w:after="0"/>
        <w:rPr>
          <w:b/>
        </w:rPr>
      </w:pPr>
      <w:r w:rsidRPr="00C723C8">
        <w:rPr>
          <w:b/>
        </w:rPr>
        <w:t xml:space="preserve">LOWER KS2 YEAR 4 </w:t>
      </w:r>
      <w:r>
        <w:t xml:space="preserve">Consolidate skills from Year 3 </w:t>
      </w:r>
    </w:p>
    <w:p w:rsidR="00C723C8" w:rsidRDefault="00C723C8" w:rsidP="00C723C8">
      <w:pPr>
        <w:spacing w:after="0"/>
      </w:pPr>
    </w:p>
    <w:p w:rsidR="00C723C8" w:rsidRDefault="00C723C8" w:rsidP="00C723C8">
      <w:pPr>
        <w:spacing w:after="0"/>
      </w:pPr>
      <w:r>
        <w:t>+ Engage in conversation, ask and answer questions</w:t>
      </w:r>
    </w:p>
    <w:p w:rsidR="00C723C8" w:rsidRDefault="00C723C8" w:rsidP="00C723C8">
      <w:pPr>
        <w:spacing w:after="0"/>
      </w:pPr>
      <w:r>
        <w:t>+ Speak in sentences, using familiar vocabulary, phrases and basic language structures</w:t>
      </w:r>
    </w:p>
    <w:p w:rsidR="00C723C8" w:rsidRDefault="00C723C8" w:rsidP="00C723C8">
      <w:pPr>
        <w:spacing w:after="0"/>
      </w:pPr>
      <w:r>
        <w:t>+ Read carefully and show understanding of words, phrases and simple writing.</w:t>
      </w:r>
    </w:p>
    <w:p w:rsidR="00C723C8" w:rsidRDefault="00C723C8" w:rsidP="00C723C8">
      <w:pPr>
        <w:spacing w:after="0"/>
      </w:pPr>
      <w:r>
        <w:t>+ Express opinions, respond to those of others</w:t>
      </w:r>
    </w:p>
    <w:p w:rsidR="00C723C8" w:rsidRDefault="00C723C8" w:rsidP="00C723C8">
      <w:pPr>
        <w:spacing w:after="0"/>
      </w:pPr>
      <w:r>
        <w:t>+ Describe people, places, things and actions orally and in writing.</w:t>
      </w:r>
    </w:p>
    <w:p w:rsidR="00C723C8" w:rsidRPr="00C723C8" w:rsidRDefault="00C723C8" w:rsidP="00C723C8">
      <w:pPr>
        <w:spacing w:after="0"/>
      </w:pPr>
    </w:p>
    <w:p w:rsidR="00C723C8" w:rsidRDefault="00C723C8" w:rsidP="00C723C8">
      <w:pPr>
        <w:spacing w:after="0"/>
      </w:pPr>
      <w:r>
        <w:rPr>
          <w:b/>
        </w:rPr>
        <w:t xml:space="preserve">UPPER KS2 YEAR 5 </w:t>
      </w:r>
      <w:r w:rsidRPr="00C723C8">
        <w:t>Seek clarification and help</w:t>
      </w:r>
      <w:r w:rsidR="007A03CA">
        <w:t xml:space="preserve"> and consolidate skills form Y3 and 4. </w:t>
      </w:r>
    </w:p>
    <w:p w:rsidR="007A03CA" w:rsidRDefault="007A03CA" w:rsidP="00C723C8">
      <w:pPr>
        <w:spacing w:after="0"/>
      </w:pPr>
    </w:p>
    <w:p w:rsidR="007A03CA" w:rsidRPr="007A03CA" w:rsidRDefault="007A03CA" w:rsidP="00C723C8">
      <w:pPr>
        <w:spacing w:after="0"/>
      </w:pPr>
      <w:r w:rsidRPr="00C723C8">
        <w:t>+Broaden your vocabulary and ability to understand new words that are introduced into familiar written material</w:t>
      </w:r>
    </w:p>
    <w:p w:rsidR="00C723C8" w:rsidRPr="00C723C8" w:rsidRDefault="007A03CA" w:rsidP="00C723C8">
      <w:pPr>
        <w:spacing w:after="0"/>
      </w:pPr>
      <w:r w:rsidRPr="007A03CA">
        <w:t>+ Understand basic grammar- including feminine &amp; masculine, conjugation of high frequency verbs, key features and patterns of the language.</w:t>
      </w:r>
    </w:p>
    <w:p w:rsidR="00C723C8" w:rsidRPr="00C723C8" w:rsidRDefault="00C723C8" w:rsidP="00C723C8">
      <w:pPr>
        <w:spacing w:after="0"/>
      </w:pPr>
      <w:r w:rsidRPr="00C723C8">
        <w:t>+ Read carefully and show understanding of words, phrases and simple writing.</w:t>
      </w:r>
    </w:p>
    <w:p w:rsidR="00C723C8" w:rsidRPr="00C723C8" w:rsidRDefault="00C723C8" w:rsidP="00C723C8">
      <w:pPr>
        <w:spacing w:after="0"/>
      </w:pPr>
      <w:r w:rsidRPr="00C723C8">
        <w:t>+ Develop accurate pronunciation and intonation so that others understand when you are reading aloud or using familiar words and phrases</w:t>
      </w:r>
    </w:p>
    <w:p w:rsidR="00C723C8" w:rsidRPr="00C723C8" w:rsidRDefault="00C723C8" w:rsidP="00C723C8">
      <w:pPr>
        <w:spacing w:after="0"/>
      </w:pPr>
      <w:r w:rsidRPr="00C723C8">
        <w:t>+ Write phrases from memory and adapt theses to create new sentences to express ideas clearly</w:t>
      </w:r>
    </w:p>
    <w:p w:rsidR="00C723C8" w:rsidRPr="00C723C8" w:rsidRDefault="00C723C8" w:rsidP="00C723C8">
      <w:pPr>
        <w:spacing w:after="0"/>
      </w:pPr>
      <w:r w:rsidRPr="00C723C8">
        <w:t>+ Present ideas and information orally to teacher / rest of class</w:t>
      </w:r>
    </w:p>
    <w:p w:rsidR="00C723C8" w:rsidRPr="00B6329B" w:rsidRDefault="007A03CA" w:rsidP="00C723C8">
      <w:pPr>
        <w:spacing w:after="0"/>
      </w:pPr>
      <w:r w:rsidRPr="00B6329B">
        <w:t xml:space="preserve">+ Broaden your vocabulary by revising and practising the language </w:t>
      </w:r>
    </w:p>
    <w:p w:rsidR="00C723C8" w:rsidRPr="00C723C8" w:rsidRDefault="00C723C8" w:rsidP="00C723C8">
      <w:pPr>
        <w:spacing w:after="0"/>
        <w:rPr>
          <w:lang w:val="es-ES_tradnl"/>
        </w:rPr>
      </w:pPr>
    </w:p>
    <w:p w:rsidR="00C723C8" w:rsidRPr="00C723C8" w:rsidRDefault="00C723C8" w:rsidP="00C723C8">
      <w:pPr>
        <w:spacing w:after="0"/>
        <w:rPr>
          <w:b/>
        </w:rPr>
      </w:pPr>
      <w:r>
        <w:rPr>
          <w:b/>
        </w:rPr>
        <w:lastRenderedPageBreak/>
        <w:t xml:space="preserve">UPPER KS2 YEAR6: </w:t>
      </w:r>
      <w:r w:rsidRPr="00C723C8">
        <w:t>Recognise nature of words (nouns, verbs, adjectives, prepositions, connective words, etc.)</w:t>
      </w:r>
      <w:r w:rsidR="007A03CA">
        <w:t xml:space="preserve"> Consolidate skills form Y3, 4 and 5. </w:t>
      </w:r>
    </w:p>
    <w:p w:rsidR="00C723C8" w:rsidRPr="00C723C8" w:rsidRDefault="00C723C8" w:rsidP="00C723C8">
      <w:pPr>
        <w:spacing w:after="0"/>
      </w:pPr>
    </w:p>
    <w:p w:rsidR="00C723C8" w:rsidRPr="00C723C8" w:rsidRDefault="00C723C8" w:rsidP="00C723C8">
      <w:pPr>
        <w:spacing w:after="0"/>
      </w:pPr>
      <w:r w:rsidRPr="00C723C8">
        <w:t>+ Develop accurate pronunciation and intonation so that others understand when you are reading aloud or using familiar words and phrases</w:t>
      </w:r>
    </w:p>
    <w:p w:rsidR="00C723C8" w:rsidRPr="00C723C8" w:rsidRDefault="00C723C8" w:rsidP="00C723C8">
      <w:pPr>
        <w:spacing w:after="0"/>
      </w:pPr>
      <w:r w:rsidRPr="00C723C8">
        <w:t>+ Read carefully and show understanding of words, phrases and simple writing.</w:t>
      </w:r>
    </w:p>
    <w:p w:rsidR="00C723C8" w:rsidRDefault="00C723C8" w:rsidP="00C723C8">
      <w:pPr>
        <w:spacing w:after="0"/>
      </w:pPr>
      <w:r w:rsidRPr="00C723C8">
        <w:t>+ Write phrases from memory and adapt theses to create new sentences to express ideas clearly+ To build own sentences and understand how they differ or are similar to English + Present ideas and information orally to a range of audiences</w:t>
      </w:r>
    </w:p>
    <w:p w:rsidR="00C723C8" w:rsidRPr="00C723C8" w:rsidRDefault="00C723C8" w:rsidP="00C723C8">
      <w:pPr>
        <w:spacing w:after="0"/>
      </w:pPr>
      <w:r w:rsidRPr="00C723C8">
        <w:t>+ Broaden your vocabulary by using dictionary / online dictionary</w:t>
      </w:r>
    </w:p>
    <w:p w:rsidR="00C723C8" w:rsidRPr="005A083E" w:rsidRDefault="00C723C8" w:rsidP="00C723C8">
      <w:pPr>
        <w:spacing w:after="0"/>
        <w:rPr>
          <w:color w:val="FF0000"/>
          <w:sz w:val="28"/>
          <w:szCs w:val="28"/>
        </w:rPr>
      </w:pPr>
    </w:p>
    <w:p w:rsidR="00C723C8" w:rsidRPr="005A083E" w:rsidRDefault="007A03CA" w:rsidP="00C723C8">
      <w:pPr>
        <w:rPr>
          <w:b/>
          <w:color w:val="FF0000"/>
          <w:sz w:val="28"/>
          <w:szCs w:val="28"/>
        </w:rPr>
      </w:pPr>
      <w:r w:rsidRPr="005A083E">
        <w:rPr>
          <w:b/>
          <w:color w:val="FF0000"/>
          <w:sz w:val="28"/>
          <w:szCs w:val="28"/>
        </w:rPr>
        <w:t xml:space="preserve">Impact: </w:t>
      </w:r>
    </w:p>
    <w:p w:rsidR="000332F8" w:rsidRDefault="00857655" w:rsidP="000332F8">
      <w:r>
        <w:t xml:space="preserve">The </w:t>
      </w:r>
      <w:r w:rsidRPr="00857655">
        <w:t xml:space="preserve">impact of teaching </w:t>
      </w:r>
      <w:r>
        <w:t>Primary Modern Languages</w:t>
      </w:r>
      <w:r w:rsidR="000332F8">
        <w:t xml:space="preserve"> is big:</w:t>
      </w:r>
    </w:p>
    <w:p w:rsidR="000332F8" w:rsidRDefault="005A083E" w:rsidP="005A083E">
      <w:pPr>
        <w:pStyle w:val="ListParagraph"/>
        <w:numPr>
          <w:ilvl w:val="0"/>
          <w:numId w:val="3"/>
        </w:numPr>
      </w:pPr>
      <w:r w:rsidRPr="005A083E">
        <w:t>Teaching MFL languages with a positive attitude has been shown to be a crucial factor in determining children's success in foreign </w:t>
      </w:r>
      <w:r w:rsidRPr="005A083E">
        <w:rPr>
          <w:bCs/>
        </w:rPr>
        <w:t>language</w:t>
      </w:r>
      <w:r w:rsidRPr="005A083E">
        <w:t> learning</w:t>
      </w:r>
      <w:r>
        <w:t xml:space="preserve">, therefore, </w:t>
      </w:r>
      <w:proofErr w:type="gramStart"/>
      <w:r w:rsidRPr="005A083E">
        <w:t>It</w:t>
      </w:r>
      <w:proofErr w:type="gramEnd"/>
      <w:r w:rsidRPr="005A083E">
        <w:t xml:space="preserve"> helps pupils on attainment and preparedness for secondary school language learning.</w:t>
      </w:r>
    </w:p>
    <w:p w:rsidR="000332F8" w:rsidRDefault="000332F8" w:rsidP="005A083E">
      <w:pPr>
        <w:pStyle w:val="ListParagraph"/>
        <w:numPr>
          <w:ilvl w:val="0"/>
          <w:numId w:val="3"/>
        </w:numPr>
      </w:pPr>
      <w:r>
        <w:t>Listen attentively to spoken language and show understanding by joining in and responding</w:t>
      </w:r>
      <w:r w:rsidR="005A083E">
        <w:t>.</w:t>
      </w:r>
    </w:p>
    <w:p w:rsidR="000332F8" w:rsidRDefault="000332F8" w:rsidP="005A083E">
      <w:pPr>
        <w:pStyle w:val="ListParagraph"/>
        <w:numPr>
          <w:ilvl w:val="0"/>
          <w:numId w:val="3"/>
        </w:numPr>
      </w:pPr>
      <w:r>
        <w:t>Engage in conversations, ask and answer questions, express opinions and respond to those of others, and seek clarification and help</w:t>
      </w:r>
      <w:r w:rsidR="005A083E">
        <w:t>.</w:t>
      </w:r>
    </w:p>
    <w:p w:rsidR="000332F8" w:rsidRDefault="000332F8" w:rsidP="005A083E">
      <w:pPr>
        <w:pStyle w:val="ListParagraph"/>
        <w:numPr>
          <w:ilvl w:val="0"/>
          <w:numId w:val="3"/>
        </w:numPr>
      </w:pPr>
      <w:r>
        <w:t>Read carefully and show understanding of words, phrases and simple writing</w:t>
      </w:r>
      <w:r w:rsidR="005A083E">
        <w:t>.</w:t>
      </w:r>
    </w:p>
    <w:p w:rsidR="000332F8" w:rsidRDefault="000332F8" w:rsidP="005A083E">
      <w:pPr>
        <w:pStyle w:val="ListParagraph"/>
        <w:numPr>
          <w:ilvl w:val="0"/>
          <w:numId w:val="3"/>
        </w:numPr>
      </w:pPr>
      <w:r>
        <w:t>Broaden their vocabulary and develop their ability to understand new words that are introduced into familiar written material, including through using a dictionary</w:t>
      </w:r>
    </w:p>
    <w:p w:rsidR="000332F8" w:rsidRDefault="000332F8" w:rsidP="005A083E">
      <w:pPr>
        <w:pStyle w:val="ListParagraph"/>
        <w:numPr>
          <w:ilvl w:val="0"/>
          <w:numId w:val="3"/>
        </w:numPr>
      </w:pPr>
      <w:r>
        <w:t>Write phrases from memory, and adapt these to create new sentences, expressing their ideas clearly</w:t>
      </w:r>
      <w:r w:rsidR="005A083E">
        <w:t>.</w:t>
      </w:r>
    </w:p>
    <w:p w:rsidR="00C723C8" w:rsidRDefault="000332F8" w:rsidP="005A083E">
      <w:pPr>
        <w:pStyle w:val="ListParagraph"/>
        <w:numPr>
          <w:ilvl w:val="0"/>
          <w:numId w:val="3"/>
        </w:numPr>
      </w:pPr>
      <w:r>
        <w:t>Describe people, places, things and actions in speech and in writing</w:t>
      </w:r>
      <w:r w:rsidR="005A083E">
        <w:t>.</w:t>
      </w:r>
    </w:p>
    <w:p w:rsidR="000332F8" w:rsidRDefault="000332F8" w:rsidP="000332F8">
      <w:pPr>
        <w:pStyle w:val="ListParagraph"/>
        <w:numPr>
          <w:ilvl w:val="0"/>
          <w:numId w:val="3"/>
        </w:numPr>
      </w:pPr>
      <w:r>
        <w:t xml:space="preserve">By embedding </w:t>
      </w:r>
      <w:r w:rsidR="0051750A">
        <w:t xml:space="preserve">other subjects such as </w:t>
      </w:r>
      <w:r>
        <w:t>Maths, Geography, History</w:t>
      </w:r>
      <w:r w:rsidR="0051750A">
        <w:t xml:space="preserve">, </w:t>
      </w:r>
      <w:r>
        <w:t>c</w:t>
      </w:r>
      <w:r w:rsidRPr="008D067A">
        <w:t>hildren use what they learn in one </w:t>
      </w:r>
      <w:r w:rsidRPr="005A083E">
        <w:rPr>
          <w:bCs/>
        </w:rPr>
        <w:t>language</w:t>
      </w:r>
      <w:r w:rsidRPr="008D067A">
        <w:t> to reinforce what they've learned in another.</w:t>
      </w:r>
    </w:p>
    <w:p w:rsidR="000332F8" w:rsidRDefault="000332F8" w:rsidP="000332F8">
      <w:pPr>
        <w:pStyle w:val="ListParagraph"/>
        <w:numPr>
          <w:ilvl w:val="0"/>
          <w:numId w:val="3"/>
        </w:numPr>
      </w:pPr>
      <w:r>
        <w:t xml:space="preserve">MFL learning also reinforces and celebrates the different cultures we come from and encourage children to be proud of being able to speak more than one language and coming from different parts of the world. </w:t>
      </w:r>
    </w:p>
    <w:p w:rsidR="000332F8" w:rsidRDefault="000332F8" w:rsidP="000332F8"/>
    <w:p w:rsidR="00C723C8" w:rsidRDefault="00C723C8" w:rsidP="00C723C8"/>
    <w:sectPr w:rsidR="00C72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E2718"/>
    <w:multiLevelType w:val="multilevel"/>
    <w:tmpl w:val="E8F0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25D83"/>
    <w:multiLevelType w:val="hybridMultilevel"/>
    <w:tmpl w:val="4F481084"/>
    <w:lvl w:ilvl="0" w:tplc="08090001">
      <w:start w:val="1"/>
      <w:numFmt w:val="bullet"/>
      <w:lvlText w:val=""/>
      <w:lvlJc w:val="left"/>
      <w:pPr>
        <w:ind w:left="720" w:hanging="360"/>
      </w:pPr>
      <w:rPr>
        <w:rFonts w:ascii="Symbol" w:hAnsi="Symbol" w:hint="default"/>
      </w:rPr>
    </w:lvl>
    <w:lvl w:ilvl="1" w:tplc="D736EB30">
      <w:numFmt w:val="bullet"/>
      <w:lvlText w:val="•"/>
      <w:lvlJc w:val="left"/>
      <w:pPr>
        <w:ind w:left="1755" w:hanging="675"/>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A72D8"/>
    <w:multiLevelType w:val="hybridMultilevel"/>
    <w:tmpl w:val="29FE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s-ES_tradnl"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67A"/>
    <w:rsid w:val="000332F8"/>
    <w:rsid w:val="003C2F8A"/>
    <w:rsid w:val="0051750A"/>
    <w:rsid w:val="005A083E"/>
    <w:rsid w:val="007A03CA"/>
    <w:rsid w:val="00857655"/>
    <w:rsid w:val="008D067A"/>
    <w:rsid w:val="00B46D1F"/>
    <w:rsid w:val="00B6329B"/>
    <w:rsid w:val="00C009A9"/>
    <w:rsid w:val="00C72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2447E"/>
  <w15:chartTrackingRefBased/>
  <w15:docId w15:val="{1C320EEB-852F-40F9-AB0D-5C632107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67A"/>
    <w:rPr>
      <w:color w:val="0563C1" w:themeColor="hyperlink"/>
      <w:u w:val="single"/>
    </w:rPr>
  </w:style>
  <w:style w:type="character" w:styleId="FollowedHyperlink">
    <w:name w:val="FollowedHyperlink"/>
    <w:basedOn w:val="DefaultParagraphFont"/>
    <w:uiPriority w:val="99"/>
    <w:semiHidden/>
    <w:unhideWhenUsed/>
    <w:rsid w:val="007A03CA"/>
    <w:rPr>
      <w:color w:val="954F72" w:themeColor="followedHyperlink"/>
      <w:u w:val="single"/>
    </w:rPr>
  </w:style>
  <w:style w:type="paragraph" w:styleId="ListParagraph">
    <w:name w:val="List Paragraph"/>
    <w:basedOn w:val="Normal"/>
    <w:uiPriority w:val="34"/>
    <w:qFormat/>
    <w:rsid w:val="000332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60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0D07B-9627-4935-9851-47D9E7B7A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BC96503C</Template>
  <TotalTime>95</TotalTime>
  <Pages>2</Pages>
  <Words>641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JBurks</dc:creator>
  <cp:keywords/>
  <dc:description/>
  <cp:lastModifiedBy>Maria Lovett</cp:lastModifiedBy>
  <cp:revision>8</cp:revision>
  <dcterms:created xsi:type="dcterms:W3CDTF">2019-09-27T08:07:00Z</dcterms:created>
  <dcterms:modified xsi:type="dcterms:W3CDTF">2020-01-24T09:20:00Z</dcterms:modified>
</cp:coreProperties>
</file>