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FDD" w:rsidRDefault="00B83FDD"/>
    <w:p w:rsidR="003638AF" w:rsidRDefault="00ED3BF7" w:rsidP="001E1091">
      <w:pPr>
        <w:tabs>
          <w:tab w:val="left" w:pos="6660"/>
        </w:tabs>
        <w:jc w:val="center"/>
      </w:pPr>
      <w:r>
        <w:rPr>
          <w:rFonts w:ascii="Gill Sans MT" w:hAnsi="Gill Sans MT"/>
          <w:b/>
          <w:sz w:val="36"/>
          <w:szCs w:val="36"/>
        </w:rPr>
        <w:t>Spanish</w:t>
      </w:r>
      <w:r w:rsidR="005E6005" w:rsidRPr="005E6005">
        <w:rPr>
          <w:rFonts w:ascii="Gill Sans MT" w:hAnsi="Gill Sans MT"/>
          <w:b/>
          <w:sz w:val="36"/>
          <w:szCs w:val="36"/>
        </w:rPr>
        <w:t xml:space="preserve"> </w:t>
      </w:r>
      <w:r w:rsidR="001E1091">
        <w:rPr>
          <w:rFonts w:ascii="Gill Sans MT" w:hAnsi="Gill Sans MT"/>
          <w:b/>
          <w:sz w:val="36"/>
          <w:szCs w:val="36"/>
        </w:rPr>
        <w:t>Overview LKS2 -</w:t>
      </w:r>
      <w:r w:rsidR="009A5341">
        <w:rPr>
          <w:rFonts w:ascii="Gill Sans MT" w:hAnsi="Gill Sans MT"/>
          <w:b/>
          <w:sz w:val="36"/>
          <w:szCs w:val="36"/>
        </w:rPr>
        <w:t xml:space="preserve"> 2019 - 2020</w:t>
      </w:r>
    </w:p>
    <w:tbl>
      <w:tblPr>
        <w:tblStyle w:val="TableGrid"/>
        <w:tblW w:w="15021" w:type="dxa"/>
        <w:jc w:val="center"/>
        <w:tblLook w:val="04A0" w:firstRow="1" w:lastRow="0" w:firstColumn="1" w:lastColumn="0" w:noHBand="0" w:noVBand="1"/>
      </w:tblPr>
      <w:tblGrid>
        <w:gridCol w:w="2407"/>
        <w:gridCol w:w="96"/>
        <w:gridCol w:w="2312"/>
        <w:gridCol w:w="2599"/>
        <w:gridCol w:w="2600"/>
        <w:gridCol w:w="2503"/>
        <w:gridCol w:w="2504"/>
      </w:tblGrid>
      <w:tr w:rsidR="00F9767C" w:rsidRPr="00872C8B" w:rsidTr="0085266D">
        <w:trPr>
          <w:jc w:val="center"/>
        </w:trPr>
        <w:tc>
          <w:tcPr>
            <w:tcW w:w="15021" w:type="dxa"/>
            <w:gridSpan w:val="7"/>
            <w:shd w:val="clear" w:color="auto" w:fill="F7CAAC" w:themeFill="accent2" w:themeFillTint="66"/>
            <w:vAlign w:val="center"/>
          </w:tcPr>
          <w:p w:rsidR="00F9767C" w:rsidRPr="00872C8B" w:rsidRDefault="00F9767C" w:rsidP="00F9767C">
            <w:pPr>
              <w:tabs>
                <w:tab w:val="left" w:pos="2622"/>
              </w:tabs>
              <w:jc w:val="center"/>
              <w:rPr>
                <w:rFonts w:ascii="Gill Sans MT" w:hAnsi="Gill Sans MT"/>
                <w:sz w:val="24"/>
                <w:szCs w:val="24"/>
              </w:rPr>
            </w:pPr>
            <w:r w:rsidRPr="00872C8B">
              <w:rPr>
                <w:rFonts w:ascii="Gill Sans MT" w:hAnsi="Gill Sans MT"/>
                <w:sz w:val="24"/>
                <w:szCs w:val="24"/>
              </w:rPr>
              <w:t>Lower Key Stage 2 – Year 3</w:t>
            </w:r>
          </w:p>
        </w:tc>
      </w:tr>
      <w:tr w:rsidR="00F00828" w:rsidRPr="00254B96" w:rsidTr="001451BA">
        <w:trPr>
          <w:trHeight w:val="1222"/>
          <w:jc w:val="center"/>
        </w:trPr>
        <w:tc>
          <w:tcPr>
            <w:tcW w:w="2503" w:type="dxa"/>
            <w:gridSpan w:val="2"/>
          </w:tcPr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 Greetings introduction to basic greetings and saying your name. </w:t>
            </w:r>
          </w:p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-Feelings and emotions </w:t>
            </w:r>
          </w:p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 Phonics, vowels and the alphabet </w:t>
            </w:r>
          </w:p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-Praising words </w:t>
            </w:r>
          </w:p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A96BF0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-Numbers 1-15</w:t>
            </w:r>
          </w:p>
          <w:p w:rsidR="00197E6C" w:rsidRPr="00254B96" w:rsidRDefault="00197E6C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-Reading AFL</w:t>
            </w:r>
          </w:p>
          <w:p w:rsidR="00F00828" w:rsidRPr="00254B96" w:rsidRDefault="00F00828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2" w:type="dxa"/>
          </w:tcPr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 Numbers up to 20</w:t>
            </w:r>
          </w:p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 Saying your age.</w:t>
            </w:r>
            <w:r w:rsidR="00942B6E">
              <w:t xml:space="preserve"> </w:t>
            </w:r>
            <w:proofErr w:type="spellStart"/>
            <w:r w:rsidR="00942B6E" w:rsidRPr="00942B6E">
              <w:rPr>
                <w:rFonts w:ascii="Arial" w:hAnsi="Arial" w:cs="Arial"/>
                <w:sz w:val="24"/>
                <w:szCs w:val="24"/>
              </w:rPr>
              <w:t>Cuántos</w:t>
            </w:r>
            <w:proofErr w:type="spellEnd"/>
            <w:r w:rsidR="00942B6E" w:rsidRPr="00942B6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42B6E" w:rsidRPr="00942B6E">
              <w:rPr>
                <w:rFonts w:ascii="Arial" w:hAnsi="Arial" w:cs="Arial"/>
                <w:sz w:val="24"/>
                <w:szCs w:val="24"/>
              </w:rPr>
              <w:t>años</w:t>
            </w:r>
            <w:proofErr w:type="spellEnd"/>
            <w:r w:rsidR="00942B6E" w:rsidRPr="00942B6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42B6E" w:rsidRPr="00942B6E">
              <w:rPr>
                <w:rFonts w:ascii="Arial" w:hAnsi="Arial" w:cs="Arial"/>
                <w:sz w:val="24"/>
                <w:szCs w:val="24"/>
              </w:rPr>
              <w:t>tienes</w:t>
            </w:r>
            <w:proofErr w:type="spellEnd"/>
            <w:r w:rsidR="00942B6E" w:rsidRPr="00942B6E">
              <w:rPr>
                <w:rFonts w:ascii="Arial" w:hAnsi="Arial" w:cs="Arial"/>
                <w:sz w:val="24"/>
                <w:szCs w:val="24"/>
              </w:rPr>
              <w:t>?/</w:t>
            </w:r>
            <w:proofErr w:type="spellStart"/>
            <w:r w:rsidR="00942B6E" w:rsidRPr="00942B6E">
              <w:rPr>
                <w:rFonts w:ascii="Arial" w:hAnsi="Arial" w:cs="Arial"/>
                <w:sz w:val="24"/>
                <w:szCs w:val="24"/>
              </w:rPr>
              <w:t>tengo</w:t>
            </w:r>
            <w:proofErr w:type="spellEnd"/>
            <w:r w:rsidR="00942B6E" w:rsidRPr="00942B6E">
              <w:rPr>
                <w:rFonts w:ascii="Arial" w:hAnsi="Arial" w:cs="Arial"/>
                <w:sz w:val="24"/>
                <w:szCs w:val="24"/>
              </w:rPr>
              <w:t>= I have</w:t>
            </w:r>
          </w:p>
          <w:p w:rsidR="00A96BF0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-In my pencil case </w:t>
            </w:r>
          </w:p>
          <w:p w:rsidR="00197E6C" w:rsidRPr="00254B96" w:rsidRDefault="00197E6C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_Listening AFL</w:t>
            </w:r>
          </w:p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-La </w:t>
            </w:r>
            <w:proofErr w:type="spellStart"/>
            <w:r w:rsidRPr="00254B96">
              <w:rPr>
                <w:rFonts w:ascii="Arial" w:hAnsi="Arial" w:cs="Arial"/>
                <w:sz w:val="24"/>
                <w:szCs w:val="24"/>
              </w:rPr>
              <w:t>Navidad</w:t>
            </w:r>
            <w:proofErr w:type="spellEnd"/>
            <w:r w:rsidRPr="00254B96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-Spain and Christmas </w:t>
            </w:r>
          </w:p>
          <w:p w:rsidR="00F00828" w:rsidRPr="00254B96" w:rsidRDefault="00F00828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9" w:type="dxa"/>
            <w:shd w:val="clear" w:color="auto" w:fill="auto"/>
          </w:tcPr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-Animals/ masculine and feminine</w:t>
            </w:r>
          </w:p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</w:t>
            </w:r>
            <w:r w:rsidR="001E43B1">
              <w:rPr>
                <w:rFonts w:ascii="Arial" w:hAnsi="Arial" w:cs="Arial"/>
                <w:sz w:val="24"/>
                <w:szCs w:val="24"/>
              </w:rPr>
              <w:t>Verb I have=</w:t>
            </w:r>
            <w:proofErr w:type="spellStart"/>
            <w:r w:rsidRPr="00254B96">
              <w:rPr>
                <w:rFonts w:ascii="Arial" w:hAnsi="Arial" w:cs="Arial"/>
                <w:sz w:val="24"/>
                <w:szCs w:val="24"/>
              </w:rPr>
              <w:t>Tengo</w:t>
            </w:r>
            <w:proofErr w:type="spellEnd"/>
            <w:r w:rsidRPr="00254B96">
              <w:rPr>
                <w:rFonts w:ascii="Arial" w:hAnsi="Arial" w:cs="Arial"/>
                <w:sz w:val="24"/>
                <w:szCs w:val="24"/>
              </w:rPr>
              <w:t xml:space="preserve">/ no </w:t>
            </w:r>
            <w:proofErr w:type="spellStart"/>
            <w:r w:rsidRPr="00254B96">
              <w:rPr>
                <w:rFonts w:ascii="Arial" w:hAnsi="Arial" w:cs="Arial"/>
                <w:sz w:val="24"/>
                <w:szCs w:val="24"/>
              </w:rPr>
              <w:t>tengo</w:t>
            </w:r>
            <w:proofErr w:type="spellEnd"/>
            <w:r w:rsidRPr="00254B96">
              <w:rPr>
                <w:rFonts w:ascii="Arial" w:hAnsi="Arial" w:cs="Arial"/>
                <w:sz w:val="24"/>
                <w:szCs w:val="24"/>
              </w:rPr>
              <w:t xml:space="preserve"> plural and singular </w:t>
            </w:r>
          </w:p>
          <w:p w:rsidR="00A96BF0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-what colour are the </w:t>
            </w:r>
            <w:r w:rsidR="00254B96" w:rsidRPr="00254B96">
              <w:rPr>
                <w:rFonts w:ascii="Arial" w:hAnsi="Arial" w:cs="Arial"/>
                <w:sz w:val="24"/>
                <w:szCs w:val="24"/>
              </w:rPr>
              <w:t>animals? /</w:t>
            </w:r>
            <w:r w:rsidRPr="00254B96">
              <w:rPr>
                <w:rFonts w:ascii="Arial" w:hAnsi="Arial" w:cs="Arial"/>
                <w:sz w:val="24"/>
                <w:szCs w:val="24"/>
              </w:rPr>
              <w:t xml:space="preserve">introduction to </w:t>
            </w:r>
            <w:r w:rsidR="00254B96" w:rsidRPr="00254B96">
              <w:rPr>
                <w:rFonts w:ascii="Arial" w:hAnsi="Arial" w:cs="Arial"/>
                <w:sz w:val="24"/>
                <w:szCs w:val="24"/>
              </w:rPr>
              <w:t>colours is</w:t>
            </w:r>
            <w:r w:rsidRPr="00254B96">
              <w:rPr>
                <w:rFonts w:ascii="Arial" w:hAnsi="Arial" w:cs="Arial"/>
                <w:sz w:val="24"/>
                <w:szCs w:val="24"/>
              </w:rPr>
              <w:t xml:space="preserve">/son the animal/s? plurals, </w:t>
            </w:r>
            <w:r w:rsidR="001E43B1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254B96">
              <w:rPr>
                <w:rFonts w:ascii="Arial" w:hAnsi="Arial" w:cs="Arial"/>
                <w:sz w:val="24"/>
                <w:szCs w:val="24"/>
              </w:rPr>
              <w:t>es</w:t>
            </w:r>
            <w:proofErr w:type="spellEnd"/>
            <w:r w:rsidRPr="00254B96">
              <w:rPr>
                <w:rFonts w:ascii="Arial" w:hAnsi="Arial" w:cs="Arial"/>
                <w:sz w:val="24"/>
                <w:szCs w:val="24"/>
              </w:rPr>
              <w:t>/son</w:t>
            </w:r>
          </w:p>
          <w:p w:rsidR="00F00828" w:rsidRPr="00254B96" w:rsidRDefault="00A96BF0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-Colour Adjectives (consolidate animals) </w:t>
            </w:r>
          </w:p>
        </w:tc>
        <w:tc>
          <w:tcPr>
            <w:tcW w:w="2600" w:type="dxa"/>
            <w:shd w:val="clear" w:color="auto" w:fill="auto"/>
          </w:tcPr>
          <w:p w:rsidR="006C6F19" w:rsidRPr="00254B96" w:rsidRDefault="006C6F19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-Old bear story</w:t>
            </w:r>
          </w:p>
          <w:p w:rsidR="006C6F19" w:rsidRDefault="006C6F19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-Old Mac Donald </w:t>
            </w:r>
          </w:p>
          <w:p w:rsidR="000855D4" w:rsidRDefault="000855D4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-Clothes</w:t>
            </w:r>
          </w:p>
          <w:p w:rsidR="000855D4" w:rsidRDefault="000855D4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-Charlie story</w:t>
            </w:r>
          </w:p>
          <w:p w:rsidR="00197E6C" w:rsidRDefault="00197E6C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-Writing AFL</w:t>
            </w:r>
          </w:p>
          <w:p w:rsidR="000855D4" w:rsidRPr="000855D4" w:rsidRDefault="000855D4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0855D4">
              <w:rPr>
                <w:rFonts w:ascii="Arial" w:hAnsi="Arial" w:cs="Arial"/>
                <w:sz w:val="24"/>
                <w:szCs w:val="24"/>
                <w:lang w:val="es-ES"/>
              </w:rPr>
              <w:t>O</w:t>
            </w:r>
            <w:r>
              <w:rPr>
                <w:rFonts w:ascii="Arial" w:hAnsi="Arial" w:cs="Arial"/>
                <w:sz w:val="24"/>
                <w:szCs w:val="24"/>
                <w:lang w:val="es-ES"/>
              </w:rPr>
              <w:t xml:space="preserve">ld Mc </w:t>
            </w:r>
            <w:r w:rsidRPr="000855D4">
              <w:rPr>
                <w:rFonts w:ascii="Arial" w:hAnsi="Arial" w:cs="Arial"/>
                <w:sz w:val="24"/>
                <w:szCs w:val="24"/>
              </w:rPr>
              <w:t>Donald’s</w:t>
            </w:r>
            <w:r>
              <w:rPr>
                <w:rFonts w:ascii="Arial" w:hAnsi="Arial" w:cs="Arial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s-ES"/>
              </w:rPr>
              <w:t>song</w:t>
            </w:r>
            <w:proofErr w:type="spellEnd"/>
          </w:p>
          <w:p w:rsidR="00F00828" w:rsidRPr="000855D4" w:rsidRDefault="006C6F19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0855D4">
              <w:rPr>
                <w:rFonts w:ascii="Arial" w:hAnsi="Arial" w:cs="Arial"/>
                <w:sz w:val="24"/>
                <w:szCs w:val="24"/>
                <w:lang w:val="es-ES"/>
              </w:rPr>
              <w:t>-La semana Santa (</w:t>
            </w:r>
            <w:proofErr w:type="spellStart"/>
            <w:r w:rsidRPr="000855D4">
              <w:rPr>
                <w:rFonts w:ascii="Arial" w:hAnsi="Arial" w:cs="Arial"/>
                <w:sz w:val="24"/>
                <w:szCs w:val="24"/>
                <w:lang w:val="es-ES"/>
              </w:rPr>
              <w:t>Easter</w:t>
            </w:r>
            <w:proofErr w:type="spellEnd"/>
            <w:r w:rsidRPr="000855D4">
              <w:rPr>
                <w:rFonts w:ascii="Arial" w:hAnsi="Arial" w:cs="Arial"/>
                <w:sz w:val="24"/>
                <w:szCs w:val="24"/>
                <w:lang w:val="es-ES"/>
              </w:rPr>
              <w:t>- cultural)</w:t>
            </w:r>
          </w:p>
          <w:p w:rsidR="00254B96" w:rsidRPr="000855D4" w:rsidRDefault="00254B96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:rsidR="00254B96" w:rsidRPr="000855D4" w:rsidRDefault="00254B96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2503" w:type="dxa"/>
            <w:shd w:val="clear" w:color="auto" w:fill="auto"/>
          </w:tcPr>
          <w:p w:rsidR="003A7E5E" w:rsidRPr="00254B96" w:rsidRDefault="003A7E5E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-Days of the week</w:t>
            </w:r>
          </w:p>
          <w:p w:rsidR="003A7E5E" w:rsidRPr="00254B96" w:rsidRDefault="003A7E5E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-Fruit</w:t>
            </w:r>
          </w:p>
          <w:p w:rsidR="00F00828" w:rsidRDefault="003A7E5E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-Food</w:t>
            </w:r>
          </w:p>
          <w:p w:rsidR="000855D4" w:rsidRPr="000855D4" w:rsidRDefault="000855D4" w:rsidP="000855D4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0855D4">
              <w:rPr>
                <w:rFonts w:ascii="Arial" w:hAnsi="Arial" w:cs="Arial"/>
                <w:sz w:val="24"/>
                <w:szCs w:val="24"/>
              </w:rPr>
              <w:t>-The Very Hungry Caterpillar story</w:t>
            </w:r>
          </w:p>
          <w:p w:rsidR="000855D4" w:rsidRDefault="000855D4" w:rsidP="000855D4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0855D4">
              <w:rPr>
                <w:rFonts w:ascii="Arial" w:hAnsi="Arial" w:cs="Arial"/>
                <w:sz w:val="24"/>
                <w:szCs w:val="24"/>
              </w:rPr>
              <w:t>-Making a butterfly</w:t>
            </w:r>
          </w:p>
          <w:p w:rsidR="00197E6C" w:rsidRPr="00254B96" w:rsidRDefault="00197E6C" w:rsidP="000855D4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WRTING AFL</w:t>
            </w:r>
            <w:bookmarkStart w:id="0" w:name="_GoBack"/>
            <w:bookmarkEnd w:id="0"/>
          </w:p>
        </w:tc>
        <w:tc>
          <w:tcPr>
            <w:tcW w:w="2504" w:type="dxa"/>
          </w:tcPr>
          <w:p w:rsidR="003A7E5E" w:rsidRDefault="00166BD2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</w:t>
            </w:r>
            <w:r w:rsidR="003A7E5E" w:rsidRPr="00254B96">
              <w:rPr>
                <w:rFonts w:ascii="Arial" w:hAnsi="Arial" w:cs="Arial"/>
                <w:sz w:val="24"/>
                <w:szCs w:val="24"/>
              </w:rPr>
              <w:t>Recap of food</w:t>
            </w:r>
          </w:p>
          <w:p w:rsidR="000855D4" w:rsidRPr="00254B96" w:rsidRDefault="000855D4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-More fruit</w:t>
            </w:r>
          </w:p>
          <w:p w:rsidR="003A7E5E" w:rsidRPr="00254B96" w:rsidRDefault="003A7E5E" w:rsidP="00D36B16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Snack food and ordering food in a café/restaurant </w:t>
            </w:r>
          </w:p>
          <w:p w:rsidR="00F00828" w:rsidRDefault="00F00828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197E6C" w:rsidRPr="00254B96" w:rsidRDefault="00197E6C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Speaking AFL</w:t>
            </w:r>
          </w:p>
        </w:tc>
      </w:tr>
      <w:tr w:rsidR="003657B6" w:rsidRPr="00254B96" w:rsidTr="0085266D">
        <w:trPr>
          <w:jc w:val="center"/>
        </w:trPr>
        <w:tc>
          <w:tcPr>
            <w:tcW w:w="15021" w:type="dxa"/>
            <w:gridSpan w:val="7"/>
            <w:shd w:val="clear" w:color="auto" w:fill="F7CAAC" w:themeFill="accent2" w:themeFillTint="66"/>
            <w:vAlign w:val="center"/>
          </w:tcPr>
          <w:p w:rsidR="003657B6" w:rsidRPr="00254B96" w:rsidRDefault="008736F2" w:rsidP="008736F2">
            <w:pPr>
              <w:tabs>
                <w:tab w:val="left" w:pos="262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Lower k</w:t>
            </w:r>
            <w:r w:rsidR="003657B6" w:rsidRPr="00254B96">
              <w:rPr>
                <w:rFonts w:ascii="Arial" w:hAnsi="Arial" w:cs="Arial"/>
                <w:sz w:val="24"/>
                <w:szCs w:val="24"/>
              </w:rPr>
              <w:t>ey Stage 2 – Year 4</w:t>
            </w:r>
          </w:p>
        </w:tc>
      </w:tr>
      <w:tr w:rsidR="00ED3BF7" w:rsidRPr="000855D4" w:rsidTr="001451BA">
        <w:trPr>
          <w:trHeight w:val="1669"/>
          <w:jc w:val="center"/>
        </w:trPr>
        <w:tc>
          <w:tcPr>
            <w:tcW w:w="2407" w:type="dxa"/>
          </w:tcPr>
          <w:p w:rsidR="006C6F19" w:rsidRPr="00254B96" w:rsidRDefault="006C6F19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-Greetings</w:t>
            </w:r>
            <w:r w:rsidR="00254B96">
              <w:rPr>
                <w:rFonts w:ascii="Arial" w:hAnsi="Arial" w:cs="Arial"/>
                <w:sz w:val="24"/>
                <w:szCs w:val="24"/>
              </w:rPr>
              <w:t xml:space="preserve"> (consolidate Y3)</w:t>
            </w:r>
          </w:p>
          <w:p w:rsidR="006C6F19" w:rsidRPr="00254B96" w:rsidRDefault="006C6F19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 Colours</w:t>
            </w:r>
            <w:r w:rsidR="00942B6E">
              <w:rPr>
                <w:rFonts w:ascii="Arial" w:hAnsi="Arial" w:cs="Arial"/>
                <w:sz w:val="24"/>
                <w:szCs w:val="24"/>
              </w:rPr>
              <w:t xml:space="preserve"> (consolidate y3)</w:t>
            </w:r>
            <w:r w:rsidRPr="00254B96">
              <w:rPr>
                <w:rFonts w:ascii="Arial" w:hAnsi="Arial" w:cs="Arial"/>
                <w:sz w:val="24"/>
                <w:szCs w:val="24"/>
              </w:rPr>
              <w:t xml:space="preserve"> and Shapes  </w:t>
            </w:r>
          </w:p>
          <w:p w:rsidR="006C6F19" w:rsidRPr="00254B96" w:rsidRDefault="000855D4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-Numbers up to 1-31</w:t>
            </w:r>
          </w:p>
          <w:p w:rsidR="00ED3BF7" w:rsidRDefault="006C6F19" w:rsidP="000855D4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</w:t>
            </w:r>
            <w:r w:rsidR="000855D4">
              <w:rPr>
                <w:rFonts w:ascii="Arial" w:hAnsi="Arial" w:cs="Arial"/>
                <w:sz w:val="24"/>
                <w:szCs w:val="24"/>
              </w:rPr>
              <w:t>Months(consolidate numbers)</w:t>
            </w:r>
          </w:p>
          <w:p w:rsidR="000855D4" w:rsidRDefault="000855D4" w:rsidP="000855D4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-Seasons and dates </w:t>
            </w:r>
          </w:p>
          <w:p w:rsidR="000855D4" w:rsidRDefault="000855D4" w:rsidP="000855D4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Reading AFL </w:t>
            </w:r>
          </w:p>
          <w:p w:rsidR="000855D4" w:rsidRDefault="000855D4" w:rsidP="000855D4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0855D4" w:rsidRPr="00254B96" w:rsidRDefault="000855D4" w:rsidP="000855D4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8" w:type="dxa"/>
            <w:gridSpan w:val="2"/>
          </w:tcPr>
          <w:p w:rsidR="006C6F19" w:rsidRPr="00254B96" w:rsidRDefault="006C6F19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</w:t>
            </w:r>
            <w:r w:rsidR="000855D4">
              <w:rPr>
                <w:rFonts w:ascii="Arial" w:hAnsi="Arial" w:cs="Arial"/>
                <w:sz w:val="24"/>
                <w:szCs w:val="24"/>
              </w:rPr>
              <w:t>Birthdays</w:t>
            </w:r>
            <w:r w:rsidRPr="00254B96">
              <w:rPr>
                <w:rFonts w:ascii="Arial" w:hAnsi="Arial" w:cs="Arial"/>
                <w:sz w:val="24"/>
                <w:szCs w:val="24"/>
              </w:rPr>
              <w:t xml:space="preserve"> ¿</w:t>
            </w:r>
            <w:proofErr w:type="spellStart"/>
            <w:r w:rsidRPr="00254B96">
              <w:rPr>
                <w:rFonts w:ascii="Arial" w:hAnsi="Arial" w:cs="Arial"/>
                <w:sz w:val="24"/>
                <w:szCs w:val="24"/>
              </w:rPr>
              <w:t>Cuántos</w:t>
            </w:r>
            <w:proofErr w:type="spellEnd"/>
            <w:r w:rsidRPr="00254B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54B96">
              <w:rPr>
                <w:rFonts w:ascii="Arial" w:hAnsi="Arial" w:cs="Arial"/>
                <w:sz w:val="24"/>
                <w:szCs w:val="24"/>
              </w:rPr>
              <w:t>años</w:t>
            </w:r>
            <w:proofErr w:type="spellEnd"/>
            <w:r w:rsidRPr="00254B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54B96">
              <w:rPr>
                <w:rFonts w:ascii="Arial" w:hAnsi="Arial" w:cs="Arial"/>
                <w:sz w:val="24"/>
                <w:szCs w:val="24"/>
              </w:rPr>
              <w:t>tienes</w:t>
            </w:r>
            <w:proofErr w:type="spellEnd"/>
            <w:r w:rsidRPr="00254B96">
              <w:rPr>
                <w:rFonts w:ascii="Arial" w:hAnsi="Arial" w:cs="Arial"/>
                <w:sz w:val="24"/>
                <w:szCs w:val="24"/>
              </w:rPr>
              <w:t>?/</w:t>
            </w:r>
            <w:proofErr w:type="spellStart"/>
            <w:r w:rsidRPr="00254B96">
              <w:rPr>
                <w:rFonts w:ascii="Arial" w:hAnsi="Arial" w:cs="Arial"/>
                <w:sz w:val="24"/>
                <w:szCs w:val="24"/>
              </w:rPr>
              <w:t>tengo</w:t>
            </w:r>
            <w:proofErr w:type="spellEnd"/>
            <w:r w:rsidRPr="00254B96">
              <w:rPr>
                <w:rFonts w:ascii="Arial" w:hAnsi="Arial" w:cs="Arial"/>
                <w:sz w:val="24"/>
                <w:szCs w:val="24"/>
              </w:rPr>
              <w:t>= I have.</w:t>
            </w:r>
            <w:r w:rsidR="000855D4">
              <w:rPr>
                <w:rFonts w:ascii="Arial" w:hAnsi="Arial" w:cs="Arial"/>
                <w:sz w:val="24"/>
                <w:szCs w:val="24"/>
              </w:rPr>
              <w:t>(consolidate numbers 1-31 /Y3</w:t>
            </w:r>
            <w:r w:rsidR="00942B6E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6C6F19" w:rsidRPr="00254B96" w:rsidRDefault="006C6F19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-Days of the week</w:t>
            </w:r>
            <w:r w:rsidR="00254B96">
              <w:rPr>
                <w:rFonts w:ascii="Arial" w:hAnsi="Arial" w:cs="Arial"/>
                <w:sz w:val="24"/>
                <w:szCs w:val="24"/>
              </w:rPr>
              <w:t xml:space="preserve"> (consolidate from Y3)</w:t>
            </w:r>
          </w:p>
          <w:p w:rsidR="006C6F19" w:rsidRDefault="006C6F19" w:rsidP="000855D4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</w:t>
            </w:r>
            <w:r w:rsidR="000855D4">
              <w:rPr>
                <w:rFonts w:ascii="Arial" w:hAnsi="Arial" w:cs="Arial"/>
                <w:sz w:val="24"/>
                <w:szCs w:val="24"/>
              </w:rPr>
              <w:t>Responding to a video story.</w:t>
            </w:r>
          </w:p>
          <w:p w:rsidR="000855D4" w:rsidRDefault="000855D4" w:rsidP="000855D4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Making a party invitation.</w:t>
            </w:r>
          </w:p>
          <w:p w:rsidR="000855D4" w:rsidRDefault="000855D4" w:rsidP="000855D4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-More numbers up to 100</w:t>
            </w:r>
            <w:r w:rsidR="00A92A5E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92A5E" w:rsidRPr="00254B96" w:rsidRDefault="00A92A5E" w:rsidP="000855D4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-Listening AFL </w:t>
            </w:r>
          </w:p>
          <w:p w:rsidR="006C6F19" w:rsidRPr="00254B96" w:rsidRDefault="006C6F19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lastRenderedPageBreak/>
              <w:t>-Christmas</w:t>
            </w:r>
            <w:r w:rsidR="000855D4">
              <w:rPr>
                <w:rFonts w:ascii="Arial" w:hAnsi="Arial" w:cs="Arial"/>
                <w:sz w:val="24"/>
                <w:szCs w:val="24"/>
              </w:rPr>
              <w:t xml:space="preserve">/La </w:t>
            </w:r>
            <w:proofErr w:type="spellStart"/>
            <w:r w:rsidR="000855D4">
              <w:rPr>
                <w:rFonts w:ascii="Arial" w:hAnsi="Arial" w:cs="Arial"/>
                <w:sz w:val="24"/>
                <w:szCs w:val="24"/>
              </w:rPr>
              <w:t>Navidad</w:t>
            </w:r>
            <w:proofErr w:type="spellEnd"/>
            <w:r w:rsidR="000855D4">
              <w:rPr>
                <w:rFonts w:ascii="Arial" w:hAnsi="Arial" w:cs="Arial"/>
                <w:sz w:val="24"/>
                <w:szCs w:val="24"/>
              </w:rPr>
              <w:t xml:space="preserve"> special dates (cultural) </w:t>
            </w:r>
          </w:p>
          <w:p w:rsidR="00ED3BF7" w:rsidRPr="00254B96" w:rsidRDefault="00ED3BF7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9" w:type="dxa"/>
            <w:shd w:val="clear" w:color="auto" w:fill="auto"/>
          </w:tcPr>
          <w:p w:rsidR="00192622" w:rsidRDefault="00192622" w:rsidP="00D36B16">
            <w:pPr>
              <w:tabs>
                <w:tab w:val="left" w:pos="262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92622" w:rsidRDefault="00192622" w:rsidP="00D36B16">
            <w:pPr>
              <w:tabs>
                <w:tab w:val="left" w:pos="2622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192622">
              <w:rPr>
                <w:rFonts w:ascii="Arial" w:hAnsi="Arial" w:cs="Arial"/>
                <w:sz w:val="24"/>
                <w:szCs w:val="24"/>
              </w:rPr>
              <w:t>Shapes Introduction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C6F19" w:rsidRPr="00254B96" w:rsidRDefault="00192622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6C6F19" w:rsidRPr="00254B96">
              <w:rPr>
                <w:rFonts w:ascii="Arial" w:hAnsi="Arial" w:cs="Arial"/>
                <w:sz w:val="24"/>
                <w:szCs w:val="24"/>
              </w:rPr>
              <w:t xml:space="preserve">Use adjectives= position and basic agreement </w:t>
            </w:r>
            <w:r w:rsidR="00942B6E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 xml:space="preserve">consolidate </w:t>
            </w:r>
            <w:r w:rsidR="006C6F19" w:rsidRPr="00254B96">
              <w:rPr>
                <w:rFonts w:ascii="Arial" w:hAnsi="Arial" w:cs="Arial"/>
                <w:sz w:val="24"/>
                <w:szCs w:val="24"/>
              </w:rPr>
              <w:t>colours</w:t>
            </w:r>
            <w:r w:rsidR="00942B6E">
              <w:rPr>
                <w:rFonts w:ascii="Arial" w:hAnsi="Arial" w:cs="Arial"/>
                <w:sz w:val="24"/>
                <w:szCs w:val="24"/>
              </w:rPr>
              <w:t xml:space="preserve"> Y3)</w:t>
            </w:r>
          </w:p>
          <w:p w:rsidR="006C6F19" w:rsidRPr="00254B96" w:rsidRDefault="006C6F19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254B96">
              <w:rPr>
                <w:rFonts w:ascii="Arial" w:hAnsi="Arial" w:cs="Arial"/>
                <w:sz w:val="24"/>
                <w:szCs w:val="24"/>
              </w:rPr>
              <w:t>Parts of the face vocab</w:t>
            </w:r>
          </w:p>
          <w:p w:rsidR="006C6F19" w:rsidRDefault="006C6F19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192622">
              <w:rPr>
                <w:rFonts w:ascii="Arial" w:hAnsi="Arial" w:cs="Arial"/>
                <w:sz w:val="24"/>
                <w:szCs w:val="24"/>
              </w:rPr>
              <w:t>P</w:t>
            </w:r>
            <w:r w:rsidR="001E43B1">
              <w:rPr>
                <w:rFonts w:ascii="Arial" w:hAnsi="Arial" w:cs="Arial"/>
                <w:sz w:val="24"/>
                <w:szCs w:val="24"/>
              </w:rPr>
              <w:t>arts of my own</w:t>
            </w:r>
            <w:r w:rsidRPr="00254B96">
              <w:rPr>
                <w:rFonts w:ascii="Arial" w:hAnsi="Arial" w:cs="Arial"/>
                <w:sz w:val="24"/>
                <w:szCs w:val="24"/>
              </w:rPr>
              <w:t xml:space="preserve"> face description hair and eyes</w:t>
            </w:r>
          </w:p>
          <w:p w:rsidR="00192622" w:rsidRPr="00254B96" w:rsidRDefault="00192622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-Parts of the body </w:t>
            </w:r>
          </w:p>
          <w:p w:rsidR="00ED3BF7" w:rsidRPr="00254B96" w:rsidRDefault="00ED3BF7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00" w:type="dxa"/>
            <w:shd w:val="clear" w:color="auto" w:fill="auto"/>
          </w:tcPr>
          <w:p w:rsidR="001E43B1" w:rsidRDefault="001E43B1" w:rsidP="001E43B1">
            <w:pPr>
              <w:pStyle w:val="ListParagraph"/>
              <w:numPr>
                <w:ilvl w:val="0"/>
                <w:numId w:val="3"/>
              </w:num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Describe parts of the face using adjectives differentiated.</w:t>
            </w:r>
          </w:p>
          <w:p w:rsidR="001E43B1" w:rsidRDefault="001E43B1" w:rsidP="001E43B1">
            <w:pPr>
              <w:pStyle w:val="ListParagraph"/>
              <w:numPr>
                <w:ilvl w:val="0"/>
                <w:numId w:val="3"/>
              </w:num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Parts of the body using adjectives big and small, numbers and colours. </w:t>
            </w:r>
          </w:p>
          <w:p w:rsidR="006C6F19" w:rsidRDefault="001E43B1" w:rsidP="001E43B1">
            <w:pPr>
              <w:pStyle w:val="ListParagraph"/>
              <w:numPr>
                <w:ilvl w:val="0"/>
                <w:numId w:val="3"/>
              </w:num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Design and describe your own monster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and show the parts of its body. </w:t>
            </w:r>
          </w:p>
          <w:p w:rsidR="006C6F19" w:rsidRDefault="00A92A5E" w:rsidP="00D36B16">
            <w:pPr>
              <w:pStyle w:val="ListParagraph"/>
              <w:numPr>
                <w:ilvl w:val="0"/>
                <w:numId w:val="3"/>
              </w:num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3D39DB" w:rsidRPr="00A92A5E">
              <w:rPr>
                <w:rFonts w:ascii="Arial" w:hAnsi="Arial" w:cs="Arial"/>
                <w:sz w:val="24"/>
                <w:szCs w:val="24"/>
              </w:rPr>
              <w:t>repositions of place</w:t>
            </w:r>
          </w:p>
          <w:p w:rsidR="00A92A5E" w:rsidRDefault="00A92A5E" w:rsidP="00D36B16">
            <w:pPr>
              <w:pStyle w:val="ListParagraph"/>
              <w:numPr>
                <w:ilvl w:val="0"/>
                <w:numId w:val="3"/>
              </w:num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Writing AFL </w:t>
            </w:r>
          </w:p>
          <w:p w:rsidR="00254B96" w:rsidRPr="00A92A5E" w:rsidRDefault="00A92A5E" w:rsidP="00D36B16">
            <w:pPr>
              <w:pStyle w:val="ListParagraph"/>
              <w:numPr>
                <w:ilvl w:val="0"/>
                <w:numId w:val="3"/>
              </w:num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Easter (cultural)</w:t>
            </w:r>
          </w:p>
        </w:tc>
        <w:tc>
          <w:tcPr>
            <w:tcW w:w="2503" w:type="dxa"/>
          </w:tcPr>
          <w:p w:rsidR="00976D67" w:rsidRPr="00254B96" w:rsidRDefault="00166BD2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lastRenderedPageBreak/>
              <w:t>-</w:t>
            </w:r>
            <w:proofErr w:type="spellStart"/>
            <w:r w:rsidR="00976D67" w:rsidRPr="00254B96">
              <w:rPr>
                <w:rFonts w:ascii="Arial" w:hAnsi="Arial" w:cs="Arial"/>
                <w:sz w:val="24"/>
                <w:szCs w:val="24"/>
              </w:rPr>
              <w:t>Mi</w:t>
            </w:r>
            <w:proofErr w:type="spellEnd"/>
            <w:r w:rsidR="00976D67" w:rsidRPr="00254B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76D67" w:rsidRPr="00254B96">
              <w:rPr>
                <w:rFonts w:ascii="Arial" w:hAnsi="Arial" w:cs="Arial"/>
                <w:sz w:val="24"/>
                <w:szCs w:val="24"/>
              </w:rPr>
              <w:t>familia</w:t>
            </w:r>
            <w:proofErr w:type="spellEnd"/>
          </w:p>
          <w:p w:rsidR="00976D67" w:rsidRDefault="00166BD2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</w:t>
            </w:r>
            <w:r w:rsidR="001E43B1">
              <w:rPr>
                <w:rFonts w:ascii="Arial" w:hAnsi="Arial" w:cs="Arial"/>
                <w:sz w:val="24"/>
                <w:szCs w:val="24"/>
              </w:rPr>
              <w:t xml:space="preserve">Como </w:t>
            </w:r>
            <w:proofErr w:type="spellStart"/>
            <w:r w:rsidR="001E43B1">
              <w:rPr>
                <w:rFonts w:ascii="Arial" w:hAnsi="Arial" w:cs="Arial"/>
                <w:sz w:val="24"/>
                <w:szCs w:val="24"/>
              </w:rPr>
              <w:t>te</w:t>
            </w:r>
            <w:proofErr w:type="spellEnd"/>
            <w:r w:rsidR="001E43B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1E43B1">
              <w:rPr>
                <w:rFonts w:ascii="Arial" w:hAnsi="Arial" w:cs="Arial"/>
                <w:sz w:val="24"/>
                <w:szCs w:val="24"/>
              </w:rPr>
              <w:t>llamas?</w:t>
            </w:r>
            <w:r w:rsidR="00137009">
              <w:rPr>
                <w:rFonts w:ascii="Arial" w:hAnsi="Arial" w:cs="Arial"/>
                <w:sz w:val="24"/>
                <w:szCs w:val="24"/>
              </w:rPr>
              <w:t>(</w:t>
            </w:r>
            <w:proofErr w:type="gramEnd"/>
            <w:r w:rsidR="00137009">
              <w:rPr>
                <w:rFonts w:ascii="Arial" w:hAnsi="Arial" w:cs="Arial"/>
                <w:sz w:val="24"/>
                <w:szCs w:val="24"/>
              </w:rPr>
              <w:t>what is your name?</w:t>
            </w:r>
          </w:p>
          <w:p w:rsidR="001E43B1" w:rsidRDefault="001E43B1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Como se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llama?</w:t>
            </w:r>
            <w:r w:rsidR="00137009">
              <w:rPr>
                <w:rFonts w:ascii="Arial" w:hAnsi="Arial" w:cs="Arial"/>
                <w:sz w:val="24"/>
                <w:szCs w:val="24"/>
              </w:rPr>
              <w:t>What</w:t>
            </w:r>
            <w:proofErr w:type="spellEnd"/>
            <w:proofErr w:type="gramEnd"/>
            <w:r w:rsidR="00137009">
              <w:rPr>
                <w:rFonts w:ascii="Arial" w:hAnsi="Arial" w:cs="Arial"/>
                <w:sz w:val="24"/>
                <w:szCs w:val="24"/>
              </w:rPr>
              <w:t xml:space="preserve"> is her/his/its name?</w:t>
            </w:r>
          </w:p>
          <w:p w:rsidR="001E43B1" w:rsidRDefault="001E43B1" w:rsidP="001E43B1">
            <w:pPr>
              <w:pStyle w:val="ListParagraph"/>
              <w:numPr>
                <w:ilvl w:val="0"/>
                <w:numId w:val="3"/>
              </w:num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Spelling practise using the Spanish alphabet.</w:t>
            </w:r>
          </w:p>
          <w:p w:rsidR="001E43B1" w:rsidRDefault="001E43B1" w:rsidP="001E43B1">
            <w:pPr>
              <w:pStyle w:val="ListParagraph"/>
              <w:numPr>
                <w:ilvl w:val="0"/>
                <w:numId w:val="3"/>
              </w:num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Siblings and pets</w:t>
            </w:r>
          </w:p>
          <w:p w:rsidR="001E43B1" w:rsidRDefault="001E43B1" w:rsidP="001E43B1">
            <w:pPr>
              <w:tabs>
                <w:tab w:val="left" w:pos="2622"/>
              </w:tabs>
              <w:ind w:left="3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Use the verb I have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tengo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and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tener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.(consolidate Y3) </w:t>
            </w:r>
          </w:p>
          <w:p w:rsidR="001E43B1" w:rsidRDefault="001E43B1" w:rsidP="001E43B1">
            <w:pPr>
              <w:pStyle w:val="ListParagraph"/>
              <w:numPr>
                <w:ilvl w:val="0"/>
                <w:numId w:val="3"/>
              </w:num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More describing hair and eyes. (embed colours as adjectives) </w:t>
            </w:r>
          </w:p>
          <w:p w:rsidR="00A92A5E" w:rsidRPr="001E43B1" w:rsidRDefault="00A92A5E" w:rsidP="001E43B1">
            <w:pPr>
              <w:pStyle w:val="ListParagraph"/>
              <w:numPr>
                <w:ilvl w:val="0"/>
                <w:numId w:val="3"/>
              </w:num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WRITING AFL </w:t>
            </w:r>
          </w:p>
          <w:p w:rsidR="001E43B1" w:rsidRPr="00254B96" w:rsidRDefault="001E43B1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ED3BF7" w:rsidRPr="00254B96" w:rsidRDefault="00ED3BF7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4" w:type="dxa"/>
          </w:tcPr>
          <w:p w:rsidR="00976D67" w:rsidRDefault="00166BD2" w:rsidP="00A92A5E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lastRenderedPageBreak/>
              <w:t>-</w:t>
            </w:r>
            <w:r w:rsidR="00A92A5E">
              <w:rPr>
                <w:rFonts w:ascii="Arial" w:hAnsi="Arial" w:cs="Arial"/>
                <w:sz w:val="24"/>
                <w:szCs w:val="24"/>
              </w:rPr>
              <w:t>Describe hair and eyes 2</w:t>
            </w:r>
          </w:p>
          <w:p w:rsidR="00A92A5E" w:rsidRDefault="00A92A5E" w:rsidP="00A92A5E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-Describe pictures.</w:t>
            </w:r>
          </w:p>
          <w:p w:rsidR="00A92A5E" w:rsidRDefault="00A92A5E" w:rsidP="00A92A5E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giant turnip story.</w:t>
            </w:r>
          </w:p>
          <w:p w:rsidR="00A92A5E" w:rsidRDefault="00A92A5E" w:rsidP="00A92A5E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-Describe my family. </w:t>
            </w:r>
          </w:p>
          <w:p w:rsidR="00A92A5E" w:rsidRDefault="00A92A5E" w:rsidP="00A92A5E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Speaking AFL.</w:t>
            </w:r>
          </w:p>
          <w:p w:rsidR="00A92A5E" w:rsidRPr="000855D4" w:rsidRDefault="00A92A5E" w:rsidP="00A92A5E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:rsidR="00ED3BF7" w:rsidRPr="000855D4" w:rsidRDefault="00ED3BF7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</w:tr>
    </w:tbl>
    <w:p w:rsidR="00C432B6" w:rsidRPr="000855D4" w:rsidRDefault="00C432B6" w:rsidP="00D36B16">
      <w:pPr>
        <w:rPr>
          <w:rFonts w:ascii="Arial" w:hAnsi="Arial" w:cs="Arial"/>
          <w:sz w:val="24"/>
          <w:szCs w:val="24"/>
          <w:lang w:val="es-ES"/>
        </w:rPr>
      </w:pPr>
    </w:p>
    <w:p w:rsidR="009B1BB1" w:rsidRPr="00254B96" w:rsidRDefault="00ED3BF7" w:rsidP="00D36B16">
      <w:pPr>
        <w:tabs>
          <w:tab w:val="left" w:pos="6660"/>
        </w:tabs>
        <w:rPr>
          <w:rFonts w:ascii="Arial" w:hAnsi="Arial" w:cs="Arial"/>
          <w:sz w:val="24"/>
          <w:szCs w:val="24"/>
        </w:rPr>
      </w:pPr>
      <w:r w:rsidRPr="00254B96">
        <w:rPr>
          <w:rFonts w:ascii="Arial" w:hAnsi="Arial" w:cs="Arial"/>
          <w:b/>
          <w:sz w:val="24"/>
          <w:szCs w:val="24"/>
        </w:rPr>
        <w:t>Spanish</w:t>
      </w:r>
      <w:r w:rsidR="005E6005" w:rsidRPr="00254B96">
        <w:rPr>
          <w:rFonts w:ascii="Arial" w:hAnsi="Arial" w:cs="Arial"/>
          <w:b/>
          <w:sz w:val="24"/>
          <w:szCs w:val="24"/>
        </w:rPr>
        <w:t xml:space="preserve"> </w:t>
      </w:r>
      <w:r w:rsidR="00BE2C73">
        <w:rPr>
          <w:rFonts w:ascii="Arial" w:hAnsi="Arial" w:cs="Arial"/>
          <w:b/>
          <w:sz w:val="24"/>
          <w:szCs w:val="24"/>
        </w:rPr>
        <w:t>Overview UKS2 - 2019- 2020</w:t>
      </w:r>
    </w:p>
    <w:tbl>
      <w:tblPr>
        <w:tblStyle w:val="TableGrid"/>
        <w:tblW w:w="15021" w:type="dxa"/>
        <w:jc w:val="center"/>
        <w:tblLook w:val="04A0" w:firstRow="1" w:lastRow="0" w:firstColumn="1" w:lastColumn="0" w:noHBand="0" w:noVBand="1"/>
      </w:tblPr>
      <w:tblGrid>
        <w:gridCol w:w="2503"/>
        <w:gridCol w:w="2312"/>
        <w:gridCol w:w="2599"/>
        <w:gridCol w:w="2600"/>
        <w:gridCol w:w="2503"/>
        <w:gridCol w:w="2504"/>
      </w:tblGrid>
      <w:tr w:rsidR="005975A8" w:rsidRPr="00254B96" w:rsidTr="00151245">
        <w:trPr>
          <w:jc w:val="center"/>
        </w:trPr>
        <w:tc>
          <w:tcPr>
            <w:tcW w:w="4815" w:type="dxa"/>
            <w:gridSpan w:val="2"/>
            <w:shd w:val="clear" w:color="auto" w:fill="9CC2E5" w:themeFill="accent1" w:themeFillTint="99"/>
            <w:vAlign w:val="center"/>
          </w:tcPr>
          <w:p w:rsidR="001E1091" w:rsidRPr="00254B96" w:rsidRDefault="001E1091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Autumn</w:t>
            </w:r>
          </w:p>
        </w:tc>
        <w:tc>
          <w:tcPr>
            <w:tcW w:w="5199" w:type="dxa"/>
            <w:gridSpan w:val="2"/>
            <w:shd w:val="clear" w:color="auto" w:fill="9CC2E5" w:themeFill="accent1" w:themeFillTint="99"/>
            <w:vAlign w:val="center"/>
          </w:tcPr>
          <w:p w:rsidR="001E1091" w:rsidRPr="00254B96" w:rsidRDefault="001E1091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Spring</w:t>
            </w:r>
          </w:p>
        </w:tc>
        <w:tc>
          <w:tcPr>
            <w:tcW w:w="5007" w:type="dxa"/>
            <w:gridSpan w:val="2"/>
            <w:shd w:val="clear" w:color="auto" w:fill="9CC2E5" w:themeFill="accent1" w:themeFillTint="99"/>
            <w:vAlign w:val="center"/>
          </w:tcPr>
          <w:p w:rsidR="001E1091" w:rsidRPr="00254B96" w:rsidRDefault="001E1091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Summer</w:t>
            </w:r>
          </w:p>
        </w:tc>
      </w:tr>
      <w:tr w:rsidR="001E1091" w:rsidRPr="00254B96" w:rsidTr="00151245">
        <w:trPr>
          <w:jc w:val="center"/>
        </w:trPr>
        <w:tc>
          <w:tcPr>
            <w:tcW w:w="15021" w:type="dxa"/>
            <w:gridSpan w:val="6"/>
            <w:shd w:val="clear" w:color="auto" w:fill="F7CAAC" w:themeFill="accent2" w:themeFillTint="66"/>
            <w:vAlign w:val="center"/>
          </w:tcPr>
          <w:p w:rsidR="001E1091" w:rsidRPr="00254B96" w:rsidRDefault="001E1091" w:rsidP="008736F2">
            <w:pPr>
              <w:tabs>
                <w:tab w:val="left" w:pos="262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Upper Key Stage 2 – Year 5</w:t>
            </w:r>
          </w:p>
        </w:tc>
      </w:tr>
      <w:tr w:rsidR="00254B96" w:rsidRPr="00254B96" w:rsidTr="001451BA">
        <w:trPr>
          <w:trHeight w:val="1460"/>
          <w:jc w:val="center"/>
        </w:trPr>
        <w:tc>
          <w:tcPr>
            <w:tcW w:w="2503" w:type="dxa"/>
          </w:tcPr>
          <w:p w:rsidR="00976D67" w:rsidRPr="00254B96" w:rsidRDefault="00976D67" w:rsidP="00D36B16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-Greetings </w:t>
            </w:r>
            <w:r w:rsidR="00A92A5E">
              <w:rPr>
                <w:rFonts w:ascii="Arial" w:hAnsi="Arial" w:cs="Arial"/>
                <w:sz w:val="24"/>
                <w:szCs w:val="24"/>
              </w:rPr>
              <w:t>(consolidate Y</w:t>
            </w:r>
            <w:r w:rsidR="00254B96">
              <w:rPr>
                <w:rFonts w:ascii="Arial" w:hAnsi="Arial" w:cs="Arial"/>
                <w:sz w:val="24"/>
                <w:szCs w:val="24"/>
              </w:rPr>
              <w:t>3 and 4)</w:t>
            </w:r>
          </w:p>
          <w:p w:rsidR="00A92A5E" w:rsidRDefault="00A92A5E" w:rsidP="00D36B16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-Question words. -----The 5 timetable.</w:t>
            </w:r>
          </w:p>
          <w:p w:rsidR="00C84C5D" w:rsidRPr="00C84C5D" w:rsidRDefault="00A92A5E" w:rsidP="00C84C5D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-Asking and giving the time</w:t>
            </w:r>
            <w:r w:rsidR="00C84C5D" w:rsidRPr="00C84C5D">
              <w:rPr>
                <w:rFonts w:ascii="Arial" w:hAnsi="Arial" w:cs="Arial"/>
                <w:sz w:val="24"/>
                <w:szCs w:val="24"/>
              </w:rPr>
              <w:t xml:space="preserve">/days of the week and months consolidation (days and months </w:t>
            </w:r>
            <w:r w:rsidR="00C84C5D" w:rsidRPr="00C84C5D">
              <w:rPr>
                <w:rFonts w:ascii="Arial" w:hAnsi="Arial" w:cs="Arial"/>
                <w:sz w:val="24"/>
                <w:szCs w:val="24"/>
              </w:rPr>
              <w:lastRenderedPageBreak/>
              <w:t xml:space="preserve">consolidate from Y3 and 4). </w:t>
            </w:r>
          </w:p>
          <w:p w:rsidR="00C84C5D" w:rsidRPr="00254B96" w:rsidRDefault="00C84C5D" w:rsidP="00D36B16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976D67" w:rsidRPr="00254B96" w:rsidRDefault="00A92A5E" w:rsidP="00D36B16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Reading </w:t>
            </w:r>
            <w:r w:rsidR="00197E6C">
              <w:rPr>
                <w:rFonts w:ascii="Arial" w:hAnsi="Arial" w:cs="Arial"/>
                <w:sz w:val="24"/>
                <w:szCs w:val="24"/>
              </w:rPr>
              <w:t>assessment. AFL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D3BF7" w:rsidRPr="00254B96" w:rsidRDefault="00ED3BF7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2" w:type="dxa"/>
          </w:tcPr>
          <w:p w:rsidR="00976D67" w:rsidRPr="00254B96" w:rsidRDefault="006814EB" w:rsidP="00D36B16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lastRenderedPageBreak/>
              <w:t>-</w:t>
            </w:r>
            <w:r w:rsidR="00A92A5E">
              <w:rPr>
                <w:rFonts w:ascii="Arial" w:hAnsi="Arial" w:cs="Arial"/>
                <w:sz w:val="24"/>
                <w:szCs w:val="24"/>
              </w:rPr>
              <w:t xml:space="preserve">What do you have for breakfast? </w:t>
            </w:r>
          </w:p>
          <w:p w:rsidR="00A92A5E" w:rsidRDefault="006814EB" w:rsidP="00A92A5E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</w:t>
            </w:r>
            <w:r w:rsidR="00A92A5E">
              <w:rPr>
                <w:rFonts w:ascii="Arial" w:hAnsi="Arial" w:cs="Arial"/>
                <w:sz w:val="24"/>
                <w:szCs w:val="24"/>
              </w:rPr>
              <w:t xml:space="preserve">Food vocabulary and introduce opinions. </w:t>
            </w:r>
          </w:p>
          <w:p w:rsidR="00A92A5E" w:rsidRDefault="00A92A5E" w:rsidP="00A92A5E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-More food and opinions.</w:t>
            </w:r>
          </w:p>
          <w:p w:rsidR="00A92A5E" w:rsidRDefault="00A92A5E" w:rsidP="00A92A5E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-Listening AFL. </w:t>
            </w:r>
          </w:p>
          <w:p w:rsidR="00A92A5E" w:rsidRDefault="00A92A5E" w:rsidP="00A92A5E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FOOD at home and at school. </w:t>
            </w:r>
          </w:p>
          <w:p w:rsidR="00A92A5E" w:rsidRDefault="00A92A5E" w:rsidP="00A92A5E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- Using a traditional and an online dictionary. </w:t>
            </w:r>
          </w:p>
          <w:p w:rsidR="00ED3BF7" w:rsidRDefault="00976D67" w:rsidP="00E63453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92A5E">
              <w:rPr>
                <w:rFonts w:ascii="Arial" w:hAnsi="Arial" w:cs="Arial"/>
                <w:sz w:val="24"/>
                <w:szCs w:val="24"/>
              </w:rPr>
              <w:t>-</w:t>
            </w:r>
            <w:r w:rsidR="00E63453">
              <w:rPr>
                <w:rFonts w:ascii="Arial" w:hAnsi="Arial" w:cs="Arial"/>
                <w:sz w:val="24"/>
                <w:szCs w:val="24"/>
              </w:rPr>
              <w:t>Christmas Tradition</w:t>
            </w:r>
          </w:p>
          <w:p w:rsidR="00E63453" w:rsidRDefault="00E63453" w:rsidP="00E63453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E63453" w:rsidRPr="00254B96" w:rsidRDefault="00E63453" w:rsidP="00E63453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9" w:type="dxa"/>
            <w:shd w:val="clear" w:color="auto" w:fill="auto"/>
          </w:tcPr>
          <w:p w:rsidR="00C84C5D" w:rsidRDefault="00166BD2" w:rsidP="00C84C5D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lastRenderedPageBreak/>
              <w:t>-</w:t>
            </w:r>
            <w:r w:rsidR="00C84C5D">
              <w:rPr>
                <w:rFonts w:ascii="Arial" w:hAnsi="Arial" w:cs="Arial"/>
                <w:sz w:val="24"/>
                <w:szCs w:val="24"/>
              </w:rPr>
              <w:t>Different meal times and expressions of frequency (always, normally, sometimes, never)</w:t>
            </w:r>
          </w:p>
          <w:p w:rsidR="00C84C5D" w:rsidRDefault="00C84C5D" w:rsidP="00C84C5D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-Eating habits and writing AFL.</w:t>
            </w:r>
          </w:p>
          <w:p w:rsidR="00C84C5D" w:rsidRDefault="00C84C5D" w:rsidP="00C84C5D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Sports introduction. Nouns.</w:t>
            </w:r>
          </w:p>
          <w:p w:rsidR="00C84C5D" w:rsidRDefault="00C84C5D" w:rsidP="00C84C5D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-sports likes and dislikes (more opinions)</w:t>
            </w:r>
          </w:p>
          <w:p w:rsidR="00C84C5D" w:rsidRDefault="00C84C5D" w:rsidP="00C84C5D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_What sport I do or I play?  </w:t>
            </w:r>
          </w:p>
          <w:p w:rsidR="00ED3BF7" w:rsidRPr="00254B96" w:rsidRDefault="00C84C5D" w:rsidP="00C84C5D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600" w:type="dxa"/>
            <w:shd w:val="clear" w:color="auto" w:fill="auto"/>
          </w:tcPr>
          <w:p w:rsidR="00C84C5D" w:rsidRDefault="00C84C5D" w:rsidP="00C84C5D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C84C5D">
              <w:rPr>
                <w:rFonts w:ascii="Arial" w:hAnsi="Arial" w:cs="Arial"/>
                <w:sz w:val="24"/>
                <w:szCs w:val="24"/>
              </w:rPr>
              <w:lastRenderedPageBreak/>
              <w:t>-</w:t>
            </w:r>
            <w:r w:rsidR="00197E6C">
              <w:rPr>
                <w:rFonts w:ascii="Arial" w:hAnsi="Arial" w:cs="Arial"/>
                <w:sz w:val="24"/>
                <w:szCs w:val="24"/>
              </w:rPr>
              <w:t>Continue with I practice and I play sports.</w:t>
            </w:r>
          </w:p>
          <w:p w:rsidR="00197E6C" w:rsidRDefault="00197E6C" w:rsidP="00C84C5D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-How often do you do a sport.</w:t>
            </w:r>
          </w:p>
          <w:p w:rsidR="00197E6C" w:rsidRDefault="00197E6C" w:rsidP="00C84C5D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-Practice to conjugate AR ending verbs=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praticar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97E6C" w:rsidRDefault="00197E6C" w:rsidP="00C84C5D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say what sports other people do/practise.</w:t>
            </w:r>
          </w:p>
          <w:p w:rsidR="00197E6C" w:rsidRDefault="00197E6C" w:rsidP="00C84C5D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AFL writing</w:t>
            </w:r>
          </w:p>
          <w:p w:rsidR="00197E6C" w:rsidRDefault="00197E6C" w:rsidP="00C84C5D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6728BF" w:rsidRPr="00254B96" w:rsidRDefault="00C84C5D" w:rsidP="00D36B16">
            <w:pPr>
              <w:tabs>
                <w:tab w:val="left" w:pos="2265"/>
              </w:tabs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254B96">
              <w:rPr>
                <w:rFonts w:ascii="Arial" w:hAnsi="Arial" w:cs="Arial"/>
                <w:sz w:val="24"/>
                <w:szCs w:val="24"/>
              </w:rPr>
              <w:t>Easter</w:t>
            </w:r>
          </w:p>
          <w:p w:rsidR="00ED3BF7" w:rsidRPr="00254B96" w:rsidRDefault="00ED3BF7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3" w:type="dxa"/>
            <w:shd w:val="clear" w:color="auto" w:fill="auto"/>
          </w:tcPr>
          <w:p w:rsidR="00C84C5D" w:rsidRDefault="00C84C5D" w:rsidP="00C84C5D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-Revising opinions.</w:t>
            </w:r>
          </w:p>
          <w:p w:rsidR="00C84C5D" w:rsidRPr="00C84C5D" w:rsidRDefault="00C84C5D" w:rsidP="00C84C5D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C84C5D">
              <w:rPr>
                <w:rFonts w:ascii="Arial" w:hAnsi="Arial" w:cs="Arial"/>
                <w:sz w:val="24"/>
                <w:szCs w:val="24"/>
              </w:rPr>
              <w:t xml:space="preserve">Music and instruments </w:t>
            </w:r>
          </w:p>
          <w:p w:rsidR="00C84C5D" w:rsidRPr="00C84C5D" w:rsidRDefault="00C84C5D" w:rsidP="00C84C5D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C84C5D">
              <w:rPr>
                <w:rFonts w:ascii="Arial" w:hAnsi="Arial" w:cs="Arial"/>
                <w:sz w:val="24"/>
                <w:szCs w:val="24"/>
              </w:rPr>
              <w:t>-Different types of music and give opinions and reasons.</w:t>
            </w:r>
          </w:p>
          <w:p w:rsidR="00C84C5D" w:rsidRDefault="00C84C5D" w:rsidP="00C84C5D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C84C5D">
              <w:rPr>
                <w:rFonts w:ascii="Arial" w:hAnsi="Arial" w:cs="Arial"/>
                <w:sz w:val="24"/>
                <w:szCs w:val="24"/>
              </w:rPr>
              <w:t xml:space="preserve">-Describe things by matching </w:t>
            </w:r>
            <w:r w:rsidR="00137009">
              <w:rPr>
                <w:rFonts w:ascii="Arial" w:hAnsi="Arial" w:cs="Arial"/>
                <w:sz w:val="24"/>
                <w:szCs w:val="24"/>
              </w:rPr>
              <w:t>gender and numbers to</w:t>
            </w:r>
            <w:r w:rsidRPr="00C84C5D">
              <w:rPr>
                <w:rFonts w:ascii="Arial" w:hAnsi="Arial" w:cs="Arial"/>
                <w:sz w:val="24"/>
                <w:szCs w:val="24"/>
              </w:rPr>
              <w:t xml:space="preserve"> the nouns.</w:t>
            </w:r>
            <w:r>
              <w:rPr>
                <w:rFonts w:ascii="Arial" w:hAnsi="Arial" w:cs="Arial"/>
                <w:sz w:val="24"/>
                <w:szCs w:val="24"/>
              </w:rPr>
              <w:t>(use a dictionary)</w:t>
            </w:r>
          </w:p>
          <w:p w:rsidR="00C84C5D" w:rsidRDefault="00C84C5D" w:rsidP="00C84C5D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-What instrument do you play?</w:t>
            </w:r>
          </w:p>
          <w:p w:rsidR="00197E6C" w:rsidRDefault="00197E6C" w:rsidP="00C84C5D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C84C5D" w:rsidRPr="00C84C5D" w:rsidRDefault="00C84C5D" w:rsidP="00C84C5D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ED3BF7" w:rsidRPr="00254B96" w:rsidRDefault="00ED3BF7" w:rsidP="00D36B16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4" w:type="dxa"/>
          </w:tcPr>
          <w:p w:rsidR="00C84C5D" w:rsidRPr="00C84C5D" w:rsidRDefault="00166BD2" w:rsidP="00C84C5D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bCs/>
                <w:sz w:val="24"/>
                <w:szCs w:val="24"/>
              </w:rPr>
              <w:lastRenderedPageBreak/>
              <w:t>-</w:t>
            </w:r>
            <w:r w:rsidR="00C84C5D" w:rsidRPr="00C84C5D">
              <w:rPr>
                <w:rFonts w:ascii="Arial" w:hAnsi="Arial" w:cs="Arial"/>
                <w:sz w:val="24"/>
                <w:szCs w:val="24"/>
              </w:rPr>
              <w:t>Asking &amp; saying which instrument you play</w:t>
            </w:r>
          </w:p>
          <w:p w:rsidR="00ED3BF7" w:rsidRDefault="00C84C5D" w:rsidP="00C84C5D">
            <w:pPr>
              <w:rPr>
                <w:rFonts w:ascii="Arial" w:hAnsi="Arial" w:cs="Arial"/>
                <w:sz w:val="24"/>
                <w:szCs w:val="24"/>
              </w:rPr>
            </w:pPr>
            <w:r w:rsidRPr="00C84C5D">
              <w:rPr>
                <w:rFonts w:ascii="Arial" w:hAnsi="Arial" w:cs="Arial"/>
                <w:sz w:val="24"/>
                <w:szCs w:val="24"/>
              </w:rPr>
              <w:t>Song - I am the music man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84C5D" w:rsidRDefault="00C84C5D" w:rsidP="00C84C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verb to play =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tocar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conjugation= </w:t>
            </w:r>
            <w:proofErr w:type="spellStart"/>
            <w:r w:rsidRPr="00C84C5D">
              <w:rPr>
                <w:rFonts w:ascii="Arial" w:hAnsi="Arial" w:cs="Arial"/>
                <w:sz w:val="24"/>
                <w:szCs w:val="24"/>
              </w:rPr>
              <w:t>Toco</w:t>
            </w:r>
            <w:proofErr w:type="spellEnd"/>
            <w:r w:rsidRPr="00C84C5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C84C5D">
              <w:rPr>
                <w:rFonts w:ascii="Arial" w:hAnsi="Arial" w:cs="Arial"/>
                <w:sz w:val="24"/>
                <w:szCs w:val="24"/>
              </w:rPr>
              <w:t>tocas</w:t>
            </w:r>
            <w:proofErr w:type="spellEnd"/>
            <w:r w:rsidRPr="00C84C5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C84C5D">
              <w:rPr>
                <w:rFonts w:ascii="Arial" w:hAnsi="Arial" w:cs="Arial"/>
                <w:sz w:val="24"/>
                <w:szCs w:val="24"/>
              </w:rPr>
              <w:t>toca</w:t>
            </w:r>
            <w:proofErr w:type="spellEnd"/>
            <w:r w:rsidRPr="00C84C5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C84C5D">
              <w:rPr>
                <w:rFonts w:ascii="Arial" w:hAnsi="Arial" w:cs="Arial"/>
                <w:sz w:val="24"/>
                <w:szCs w:val="24"/>
              </w:rPr>
              <w:t>tocamos</w:t>
            </w:r>
            <w:proofErr w:type="spellEnd"/>
            <w:r w:rsidRPr="00C84C5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C84C5D">
              <w:rPr>
                <w:rFonts w:ascii="Arial" w:hAnsi="Arial" w:cs="Arial"/>
                <w:sz w:val="24"/>
                <w:szCs w:val="24"/>
              </w:rPr>
              <w:t>tocáis</w:t>
            </w:r>
            <w:proofErr w:type="spellEnd"/>
            <w:r w:rsidRPr="00C84C5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C84C5D">
              <w:rPr>
                <w:rFonts w:ascii="Arial" w:hAnsi="Arial" w:cs="Arial"/>
                <w:sz w:val="24"/>
                <w:szCs w:val="24"/>
              </w:rPr>
              <w:t>tocan</w:t>
            </w:r>
            <w:proofErr w:type="spellEnd"/>
          </w:p>
          <w:p w:rsidR="00C84C5D" w:rsidRDefault="00C84C5D" w:rsidP="00C84C5D">
            <w:pPr>
              <w:rPr>
                <w:rFonts w:ascii="Arial" w:hAnsi="Arial" w:cs="Arial"/>
                <w:sz w:val="24"/>
                <w:szCs w:val="24"/>
              </w:rPr>
            </w:pPr>
            <w:r w:rsidRPr="00C84C5D">
              <w:rPr>
                <w:rFonts w:ascii="Arial" w:hAnsi="Arial" w:cs="Arial"/>
                <w:sz w:val="24"/>
                <w:szCs w:val="24"/>
              </w:rPr>
              <w:t>Learning to give reasons with '</w:t>
            </w:r>
            <w:proofErr w:type="spellStart"/>
            <w:r w:rsidRPr="00C84C5D">
              <w:rPr>
                <w:rFonts w:ascii="Arial" w:hAnsi="Arial" w:cs="Arial"/>
                <w:sz w:val="24"/>
                <w:szCs w:val="24"/>
              </w:rPr>
              <w:t>porque</w:t>
            </w:r>
            <w:proofErr w:type="spellEnd"/>
            <w:r w:rsidRPr="00C84C5D">
              <w:rPr>
                <w:rFonts w:ascii="Arial" w:hAnsi="Arial" w:cs="Arial"/>
                <w:sz w:val="24"/>
                <w:szCs w:val="24"/>
              </w:rPr>
              <w:t>'</w:t>
            </w:r>
            <w:r>
              <w:rPr>
                <w:rFonts w:ascii="Arial" w:hAnsi="Arial" w:cs="Arial"/>
                <w:sz w:val="24"/>
                <w:szCs w:val="24"/>
              </w:rPr>
              <w:t>=because.</w:t>
            </w:r>
          </w:p>
          <w:p w:rsidR="00C84C5D" w:rsidRDefault="00C84C5D" w:rsidP="00C84C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-</w:t>
            </w:r>
            <w:r>
              <w:t xml:space="preserve"> </w:t>
            </w:r>
            <w:r w:rsidRPr="00C84C5D">
              <w:rPr>
                <w:rFonts w:ascii="Arial" w:hAnsi="Arial" w:cs="Arial"/>
                <w:sz w:val="24"/>
                <w:szCs w:val="24"/>
              </w:rPr>
              <w:t>Creating own song/rap</w:t>
            </w:r>
          </w:p>
          <w:p w:rsidR="00E63453" w:rsidRDefault="00E63453" w:rsidP="00C84C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-Performing </w:t>
            </w:r>
          </w:p>
          <w:p w:rsidR="00197E6C" w:rsidRPr="00254B96" w:rsidRDefault="00197E6C" w:rsidP="00C84C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Speaking AFL</w:t>
            </w:r>
          </w:p>
        </w:tc>
      </w:tr>
      <w:tr w:rsidR="001E1091" w:rsidRPr="00254B96" w:rsidTr="00151245">
        <w:trPr>
          <w:jc w:val="center"/>
        </w:trPr>
        <w:tc>
          <w:tcPr>
            <w:tcW w:w="15021" w:type="dxa"/>
            <w:gridSpan w:val="6"/>
            <w:shd w:val="clear" w:color="auto" w:fill="F7CAAC" w:themeFill="accent2" w:themeFillTint="66"/>
            <w:vAlign w:val="center"/>
          </w:tcPr>
          <w:p w:rsidR="001E1091" w:rsidRPr="00254B96" w:rsidRDefault="001E1091" w:rsidP="008736F2">
            <w:pPr>
              <w:tabs>
                <w:tab w:val="left" w:pos="262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lastRenderedPageBreak/>
              <w:t>Lower key Stage 2 – Year 6</w:t>
            </w:r>
          </w:p>
        </w:tc>
      </w:tr>
      <w:tr w:rsidR="00E63453" w:rsidRPr="00254B96" w:rsidTr="001451BA">
        <w:trPr>
          <w:trHeight w:val="1666"/>
          <w:jc w:val="center"/>
        </w:trPr>
        <w:tc>
          <w:tcPr>
            <w:tcW w:w="2503" w:type="dxa"/>
            <w:vAlign w:val="center"/>
          </w:tcPr>
          <w:p w:rsidR="00E63453" w:rsidRPr="00254B96" w:rsidRDefault="00E63453" w:rsidP="00E63453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-Greetings </w:t>
            </w:r>
            <w:r>
              <w:rPr>
                <w:rFonts w:ascii="Arial" w:hAnsi="Arial" w:cs="Arial"/>
                <w:sz w:val="24"/>
                <w:szCs w:val="24"/>
              </w:rPr>
              <w:t>/ numbers (consolidate Y3, Y4 and Y6)</w:t>
            </w:r>
          </w:p>
          <w:p w:rsidR="00E63453" w:rsidRPr="00254B96" w:rsidRDefault="00E63453" w:rsidP="00E63453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E63453" w:rsidRPr="00254B96" w:rsidRDefault="00E63453" w:rsidP="00E63453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-Places in town </w:t>
            </w:r>
            <w:r w:rsidR="00683F2A">
              <w:rPr>
                <w:rFonts w:ascii="Arial" w:hAnsi="Arial" w:cs="Arial"/>
                <w:sz w:val="24"/>
                <w:szCs w:val="24"/>
              </w:rPr>
              <w:t xml:space="preserve">consolidate conjunctive words/colours/family members/questions words) </w:t>
            </w:r>
          </w:p>
          <w:p w:rsidR="00E63453" w:rsidRPr="00254B96" w:rsidRDefault="00E63453" w:rsidP="00E63453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63453" w:rsidRDefault="00E63453" w:rsidP="00E63453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-The weather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63453" w:rsidRDefault="00E63453" w:rsidP="00E63453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describe the weather x 2  = </w:t>
            </w:r>
            <w:r w:rsidRPr="00E63453">
              <w:rPr>
                <w:rFonts w:ascii="Arial" w:hAnsi="Arial" w:cs="Arial"/>
                <w:sz w:val="24"/>
                <w:szCs w:val="24"/>
              </w:rPr>
              <w:t>hay, no hay</w:t>
            </w:r>
            <w:r>
              <w:rPr>
                <w:rFonts w:ascii="Arial" w:hAnsi="Arial" w:cs="Arial"/>
                <w:sz w:val="24"/>
                <w:szCs w:val="24"/>
              </w:rPr>
              <w:t xml:space="preserve">= there is/are </w:t>
            </w:r>
            <w:r w:rsidRPr="00E63453">
              <w:rPr>
                <w:rFonts w:ascii="Arial" w:hAnsi="Arial" w:cs="Arial"/>
                <w:sz w:val="24"/>
                <w:szCs w:val="24"/>
              </w:rPr>
              <w:t>(consolidate Y5)</w:t>
            </w:r>
            <w:r>
              <w:rPr>
                <w:rFonts w:ascii="Arial" w:hAnsi="Arial" w:cs="Arial"/>
                <w:sz w:val="24"/>
                <w:szCs w:val="24"/>
              </w:rPr>
              <w:t xml:space="preserve">, y,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pero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Pr="00E63453">
              <w:rPr>
                <w:rFonts w:ascii="Arial" w:hAnsi="Arial" w:cs="Arial"/>
                <w:sz w:val="24"/>
                <w:szCs w:val="24"/>
              </w:rPr>
              <w:t xml:space="preserve"> but</w:t>
            </w:r>
            <w:r w:rsidR="00683F2A">
              <w:rPr>
                <w:rFonts w:ascii="Arial" w:hAnsi="Arial" w:cs="Arial"/>
                <w:sz w:val="24"/>
                <w:szCs w:val="24"/>
              </w:rPr>
              <w:t xml:space="preserve">, y=and, </w:t>
            </w:r>
            <w:proofErr w:type="spellStart"/>
            <w:r w:rsidR="00683F2A">
              <w:rPr>
                <w:rFonts w:ascii="Arial" w:hAnsi="Arial" w:cs="Arial"/>
                <w:sz w:val="24"/>
                <w:szCs w:val="24"/>
              </w:rPr>
              <w:t>tambien</w:t>
            </w:r>
            <w:proofErr w:type="spellEnd"/>
            <w:r w:rsidR="00683F2A">
              <w:rPr>
                <w:rFonts w:ascii="Arial" w:hAnsi="Arial" w:cs="Arial"/>
                <w:sz w:val="24"/>
                <w:szCs w:val="24"/>
              </w:rPr>
              <w:t>=also (conjun</w:t>
            </w:r>
            <w:r>
              <w:rPr>
                <w:rFonts w:ascii="Arial" w:hAnsi="Arial" w:cs="Arial"/>
                <w:sz w:val="24"/>
                <w:szCs w:val="24"/>
              </w:rPr>
              <w:t>ctive words/ consolidation Y3/Y4/Y5)</w:t>
            </w:r>
          </w:p>
          <w:p w:rsidR="00E63453" w:rsidRPr="00E63453" w:rsidRDefault="00E63453" w:rsidP="00E63453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E63453" w:rsidRPr="00E63453" w:rsidRDefault="00E63453" w:rsidP="00E63453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 w:rsidRPr="00E63453">
              <w:rPr>
                <w:rFonts w:ascii="Arial" w:hAnsi="Arial" w:cs="Arial"/>
                <w:sz w:val="24"/>
                <w:szCs w:val="24"/>
              </w:rPr>
              <w:lastRenderedPageBreak/>
              <w:t>-¿</w:t>
            </w:r>
            <w:proofErr w:type="spellStart"/>
            <w:r w:rsidRPr="00E63453">
              <w:rPr>
                <w:rFonts w:ascii="Arial" w:hAnsi="Arial" w:cs="Arial"/>
                <w:sz w:val="24"/>
                <w:szCs w:val="24"/>
              </w:rPr>
              <w:t>Cómo</w:t>
            </w:r>
            <w:proofErr w:type="spellEnd"/>
            <w:r w:rsidRPr="00E6345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63453">
              <w:rPr>
                <w:rFonts w:ascii="Arial" w:hAnsi="Arial" w:cs="Arial"/>
                <w:sz w:val="24"/>
                <w:szCs w:val="24"/>
              </w:rPr>
              <w:t>es</w:t>
            </w:r>
            <w:proofErr w:type="spellEnd"/>
            <w:r w:rsidRPr="00E63453">
              <w:rPr>
                <w:rFonts w:ascii="Arial" w:hAnsi="Arial" w:cs="Arial"/>
                <w:sz w:val="24"/>
                <w:szCs w:val="24"/>
              </w:rPr>
              <w:t xml:space="preserve"> el </w:t>
            </w:r>
            <w:proofErr w:type="spellStart"/>
            <w:r w:rsidRPr="00E63453">
              <w:rPr>
                <w:rFonts w:ascii="Arial" w:hAnsi="Arial" w:cs="Arial"/>
                <w:sz w:val="24"/>
                <w:szCs w:val="24"/>
              </w:rPr>
              <w:t>tiempo</w:t>
            </w:r>
            <w:proofErr w:type="spellEnd"/>
            <w:r w:rsidRPr="00E6345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63453">
              <w:rPr>
                <w:rFonts w:ascii="Arial" w:hAnsi="Arial" w:cs="Arial"/>
                <w:sz w:val="24"/>
                <w:szCs w:val="24"/>
              </w:rPr>
              <w:t>en</w:t>
            </w:r>
            <w:proofErr w:type="spellEnd"/>
            <w:r w:rsidRPr="00E6345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63453">
              <w:rPr>
                <w:rFonts w:ascii="Arial" w:hAnsi="Arial" w:cs="Arial"/>
                <w:sz w:val="24"/>
                <w:szCs w:val="24"/>
              </w:rPr>
              <w:t>España</w:t>
            </w:r>
            <w:proofErr w:type="spellEnd"/>
            <w:r w:rsidRPr="00E63453">
              <w:rPr>
                <w:rFonts w:ascii="Arial" w:hAnsi="Arial" w:cs="Arial"/>
                <w:sz w:val="24"/>
                <w:szCs w:val="24"/>
              </w:rPr>
              <w:t>?/</w:t>
            </w:r>
            <w:proofErr w:type="gramEnd"/>
            <w:r w:rsidRPr="00E63453">
              <w:rPr>
                <w:rFonts w:ascii="Arial" w:hAnsi="Arial" w:cs="Arial"/>
                <w:sz w:val="24"/>
                <w:szCs w:val="24"/>
              </w:rPr>
              <w:t>What is the weather like in Spain?</w:t>
            </w:r>
          </w:p>
          <w:p w:rsidR="00E63453" w:rsidRPr="00254B96" w:rsidRDefault="00197E6C" w:rsidP="00E63453">
            <w:pPr>
              <w:tabs>
                <w:tab w:val="left" w:pos="262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-Reading AFL</w:t>
            </w:r>
          </w:p>
        </w:tc>
        <w:tc>
          <w:tcPr>
            <w:tcW w:w="2312" w:type="dxa"/>
            <w:tcBorders>
              <w:bottom w:val="nil"/>
            </w:tcBorders>
            <w:vAlign w:val="center"/>
          </w:tcPr>
          <w:p w:rsidR="00E63453" w:rsidRPr="00254B96" w:rsidRDefault="00E63453" w:rsidP="00E634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-Co</w:t>
            </w:r>
            <w:r w:rsidRPr="00254B96">
              <w:rPr>
                <w:rFonts w:ascii="Arial" w:hAnsi="Arial" w:cs="Arial"/>
                <w:sz w:val="24"/>
                <w:szCs w:val="24"/>
              </w:rPr>
              <w:t xml:space="preserve">lours </w:t>
            </w:r>
            <w:r>
              <w:rPr>
                <w:rFonts w:ascii="Arial" w:hAnsi="Arial" w:cs="Arial"/>
                <w:sz w:val="24"/>
                <w:szCs w:val="24"/>
              </w:rPr>
              <w:t>(consolidate Y3,4 and 5)</w:t>
            </w:r>
          </w:p>
          <w:p w:rsidR="00E63453" w:rsidRDefault="00E63453" w:rsidP="00E634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and flags of </w:t>
            </w:r>
            <w:r w:rsidRPr="00254B96">
              <w:rPr>
                <w:rFonts w:ascii="Arial" w:hAnsi="Arial" w:cs="Arial"/>
                <w:sz w:val="24"/>
                <w:szCs w:val="24"/>
              </w:rPr>
              <w:t>5 familiar countries.</w:t>
            </w:r>
          </w:p>
          <w:p w:rsidR="00E63453" w:rsidRDefault="00E63453" w:rsidP="00E634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-Describe </w:t>
            </w:r>
            <w:r w:rsidR="00197E6C">
              <w:rPr>
                <w:rFonts w:ascii="Arial" w:hAnsi="Arial" w:cs="Arial"/>
                <w:sz w:val="24"/>
                <w:szCs w:val="24"/>
              </w:rPr>
              <w:t>famous</w:t>
            </w:r>
            <w:r>
              <w:rPr>
                <w:rFonts w:ascii="Arial" w:hAnsi="Arial" w:cs="Arial"/>
                <w:sz w:val="24"/>
                <w:szCs w:val="24"/>
              </w:rPr>
              <w:t xml:space="preserve"> countries.</w:t>
            </w:r>
          </w:p>
          <w:p w:rsidR="00E63453" w:rsidRDefault="00E63453" w:rsidP="00E634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-Describe Spain</w:t>
            </w:r>
          </w:p>
          <w:p w:rsidR="00137009" w:rsidRPr="00E63453" w:rsidRDefault="00E63453" w:rsidP="00E63453">
            <w:pPr>
              <w:rPr>
                <w:rFonts w:ascii="Arial" w:hAnsi="Arial" w:cs="Arial"/>
                <w:sz w:val="24"/>
                <w:szCs w:val="24"/>
              </w:rPr>
            </w:pPr>
            <w:r w:rsidRPr="00E63453">
              <w:rPr>
                <w:rFonts w:ascii="Arial" w:hAnsi="Arial" w:cs="Arial"/>
                <w:sz w:val="24"/>
                <w:szCs w:val="24"/>
              </w:rPr>
              <w:t xml:space="preserve">-Los </w:t>
            </w:r>
            <w:proofErr w:type="spellStart"/>
            <w:r w:rsidRPr="00E63453">
              <w:rPr>
                <w:rFonts w:ascii="Arial" w:hAnsi="Arial" w:cs="Arial"/>
                <w:sz w:val="24"/>
                <w:szCs w:val="24"/>
              </w:rPr>
              <w:t>puntos</w:t>
            </w:r>
            <w:proofErr w:type="spellEnd"/>
            <w:r w:rsidRPr="00E63453">
              <w:rPr>
                <w:rFonts w:ascii="Arial" w:hAnsi="Arial" w:cs="Arial"/>
                <w:sz w:val="24"/>
                <w:szCs w:val="24"/>
              </w:rPr>
              <w:t xml:space="preserve"> cardinals/the points of the compass</w:t>
            </w:r>
            <w:r w:rsidR="0013700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37009" w:rsidRPr="00137009" w:rsidRDefault="00137009" w:rsidP="0013700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37009">
              <w:rPr>
                <w:rFonts w:ascii="Arial" w:hAnsi="Arial" w:cs="Arial"/>
                <w:sz w:val="24"/>
                <w:szCs w:val="24"/>
              </w:rPr>
              <w:t xml:space="preserve">-Spain/ </w:t>
            </w:r>
            <w:r w:rsidRPr="00137009">
              <w:rPr>
                <w:rFonts w:ascii="Arial" w:hAnsi="Arial" w:cs="Arial"/>
                <w:bCs/>
                <w:sz w:val="24"/>
                <w:szCs w:val="24"/>
              </w:rPr>
              <w:t>Hay+ plural nouns (consolidate Y5 + mucho(s)/many</w:t>
            </w:r>
          </w:p>
          <w:p w:rsidR="00E63453" w:rsidRPr="00254B96" w:rsidRDefault="00197E6C" w:rsidP="00E634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197E6C">
              <w:rPr>
                <w:rFonts w:ascii="Arial" w:hAnsi="Arial" w:cs="Arial"/>
                <w:sz w:val="24"/>
                <w:szCs w:val="24"/>
              </w:rPr>
              <w:t>Listening AFL.</w:t>
            </w:r>
          </w:p>
          <w:p w:rsidR="00E63453" w:rsidRPr="00254B96" w:rsidRDefault="00E63453" w:rsidP="00E63453">
            <w:pPr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254B96">
              <w:rPr>
                <w:rFonts w:ascii="Arial" w:hAnsi="Arial" w:cs="Arial"/>
                <w:sz w:val="24"/>
                <w:szCs w:val="24"/>
              </w:rPr>
              <w:t>Navidad</w:t>
            </w:r>
            <w:proofErr w:type="spellEnd"/>
            <w:r w:rsidRPr="00254B96">
              <w:rPr>
                <w:rFonts w:ascii="Arial" w:hAnsi="Arial" w:cs="Arial"/>
                <w:sz w:val="24"/>
                <w:szCs w:val="24"/>
              </w:rPr>
              <w:t xml:space="preserve">/ Christmas </w:t>
            </w:r>
          </w:p>
          <w:p w:rsidR="00E63453" w:rsidRPr="00254B96" w:rsidRDefault="00E63453" w:rsidP="00E634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E63453" w:rsidRDefault="00E63453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--Saying where you live. </w:t>
            </w:r>
          </w:p>
          <w:p w:rsidR="00E63453" w:rsidRPr="00254B96" w:rsidRDefault="00E63453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-Places in town/nouns</w:t>
            </w:r>
            <w:r w:rsidR="00137009">
              <w:rPr>
                <w:rFonts w:ascii="Arial" w:hAnsi="Arial" w:cs="Arial"/>
                <w:sz w:val="24"/>
                <w:szCs w:val="24"/>
              </w:rPr>
              <w:t>/embed questions Y5</w:t>
            </w:r>
          </w:p>
          <w:p w:rsidR="00E63453" w:rsidRDefault="00E63453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</w:t>
            </w:r>
            <w:r w:rsidR="00137009">
              <w:rPr>
                <w:rFonts w:ascii="Arial" w:hAnsi="Arial" w:cs="Arial"/>
                <w:sz w:val="24"/>
                <w:szCs w:val="24"/>
              </w:rPr>
              <w:t xml:space="preserve">Describing your town. </w:t>
            </w:r>
            <w:r w:rsidRPr="00254B96">
              <w:rPr>
                <w:rFonts w:ascii="Arial" w:hAnsi="Arial" w:cs="Arial"/>
                <w:sz w:val="24"/>
                <w:szCs w:val="24"/>
              </w:rPr>
              <w:t>Give opinions and use adjective</w:t>
            </w:r>
            <w:r>
              <w:rPr>
                <w:rFonts w:ascii="Arial" w:hAnsi="Arial" w:cs="Arial"/>
                <w:sz w:val="24"/>
                <w:szCs w:val="24"/>
              </w:rPr>
              <w:t xml:space="preserve"> agreements</w:t>
            </w:r>
            <w:r w:rsidRPr="00254B9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(Consolidate Y5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Pr="00254B96">
              <w:rPr>
                <w:rFonts w:ascii="Arial" w:hAnsi="Arial" w:cs="Arial"/>
                <w:sz w:val="24"/>
                <w:szCs w:val="24"/>
              </w:rPr>
              <w:t xml:space="preserve"> when</w:t>
            </w:r>
            <w:proofErr w:type="gramEnd"/>
            <w:r w:rsidRPr="00254B96">
              <w:rPr>
                <w:rFonts w:ascii="Arial" w:hAnsi="Arial" w:cs="Arial"/>
                <w:sz w:val="24"/>
                <w:szCs w:val="24"/>
              </w:rPr>
              <w:t xml:space="preserve"> describing places.</w:t>
            </w:r>
          </w:p>
          <w:p w:rsidR="00137009" w:rsidRDefault="00137009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-Draw a map of your town and describe it. </w:t>
            </w:r>
          </w:p>
          <w:p w:rsidR="00197E6C" w:rsidRPr="00254B96" w:rsidRDefault="00197E6C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Writing AFL</w:t>
            </w:r>
          </w:p>
          <w:p w:rsidR="00E63453" w:rsidRPr="00254B96" w:rsidRDefault="00E63453" w:rsidP="00137009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00" w:type="dxa"/>
            <w:shd w:val="clear" w:color="auto" w:fill="auto"/>
            <w:vAlign w:val="center"/>
          </w:tcPr>
          <w:p w:rsidR="00E63453" w:rsidRDefault="00E63453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-Identifying famous festivals in Spain. </w:t>
            </w:r>
          </w:p>
          <w:p w:rsidR="00137009" w:rsidRDefault="00137009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-The carnival from Cadiz.</w:t>
            </w:r>
          </w:p>
          <w:p w:rsidR="00137009" w:rsidRDefault="00137009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-Las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Fallas</w:t>
            </w:r>
            <w:proofErr w:type="spellEnd"/>
          </w:p>
          <w:p w:rsidR="00137009" w:rsidRDefault="00137009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-The April Fair.</w:t>
            </w:r>
          </w:p>
          <w:p w:rsidR="00137009" w:rsidRDefault="00137009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-San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Fermin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37009" w:rsidRDefault="00137009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-La Tomatina.</w:t>
            </w:r>
          </w:p>
          <w:p w:rsidR="00683F2A" w:rsidRDefault="00E63453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Give opinions and use adjective</w:t>
            </w:r>
            <w:r>
              <w:rPr>
                <w:rFonts w:ascii="Arial" w:hAnsi="Arial" w:cs="Arial"/>
                <w:sz w:val="24"/>
                <w:szCs w:val="24"/>
              </w:rPr>
              <w:t xml:space="preserve"> agreements</w:t>
            </w:r>
            <w:r w:rsidRPr="00254B9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(Consolidate </w:t>
            </w:r>
            <w:r w:rsidR="00683F2A">
              <w:rPr>
                <w:rFonts w:ascii="Arial" w:hAnsi="Arial" w:cs="Arial"/>
                <w:sz w:val="24"/>
                <w:szCs w:val="24"/>
              </w:rPr>
              <w:t xml:space="preserve">opinions/days of the week, months of the year </w:t>
            </w:r>
          </w:p>
          <w:p w:rsidR="00E63453" w:rsidRPr="00254B96" w:rsidRDefault="00683F2A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/question words/types of music and instruments y3/y4 and Y5)</w:t>
            </w:r>
            <w:r w:rsidR="00E63453" w:rsidRPr="00254B96">
              <w:rPr>
                <w:rFonts w:ascii="Arial" w:hAnsi="Arial" w:cs="Arial"/>
                <w:sz w:val="24"/>
                <w:szCs w:val="24"/>
              </w:rPr>
              <w:t xml:space="preserve"> when describing places.</w:t>
            </w:r>
          </w:p>
          <w:p w:rsidR="00137009" w:rsidRPr="00254B96" w:rsidRDefault="00197E6C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Reading AFL</w:t>
            </w:r>
          </w:p>
          <w:p w:rsidR="00E63453" w:rsidRPr="00254B96" w:rsidRDefault="00E63453" w:rsidP="00E634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3" w:type="dxa"/>
            <w:vAlign w:val="center"/>
          </w:tcPr>
          <w:p w:rsidR="00137009" w:rsidRDefault="00E63453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</w:t>
            </w:r>
            <w:r w:rsidR="00137009">
              <w:rPr>
                <w:rFonts w:ascii="Arial" w:hAnsi="Arial" w:cs="Arial"/>
                <w:sz w:val="24"/>
                <w:szCs w:val="24"/>
              </w:rPr>
              <w:t>Recap the parts of the body and face</w:t>
            </w:r>
          </w:p>
          <w:p w:rsidR="00E63453" w:rsidRPr="00254B96" w:rsidRDefault="00137009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Describe eyes and hair.(Y4/5) Use adjectives and give a reason, </w:t>
            </w:r>
          </w:p>
          <w:p w:rsidR="00E63453" w:rsidRPr="00254B96" w:rsidRDefault="00683F2A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\(consolidate colours/ describing adjectives Y4 and 5) </w:t>
            </w:r>
          </w:p>
          <w:p w:rsidR="00E63453" w:rsidRPr="00254B96" w:rsidRDefault="00E63453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-</w:t>
            </w:r>
            <w:r w:rsidR="00683F2A">
              <w:rPr>
                <w:rFonts w:ascii="Arial" w:hAnsi="Arial" w:cs="Arial"/>
                <w:sz w:val="24"/>
                <w:szCs w:val="24"/>
              </w:rPr>
              <w:t xml:space="preserve">consolidate sports and the verb </w:t>
            </w:r>
            <w:proofErr w:type="spellStart"/>
            <w:r w:rsidR="00683F2A">
              <w:rPr>
                <w:rFonts w:ascii="Arial" w:hAnsi="Arial" w:cs="Arial"/>
                <w:sz w:val="24"/>
                <w:szCs w:val="24"/>
              </w:rPr>
              <w:t>jugar</w:t>
            </w:r>
            <w:proofErr w:type="spellEnd"/>
            <w:r w:rsidR="00683F2A">
              <w:rPr>
                <w:rFonts w:ascii="Arial" w:hAnsi="Arial" w:cs="Arial"/>
                <w:sz w:val="24"/>
                <w:szCs w:val="24"/>
              </w:rPr>
              <w:t xml:space="preserve">=to play and </w:t>
            </w:r>
            <w:proofErr w:type="spellStart"/>
            <w:r w:rsidR="00683F2A">
              <w:rPr>
                <w:rFonts w:ascii="Arial" w:hAnsi="Arial" w:cs="Arial"/>
                <w:sz w:val="24"/>
                <w:szCs w:val="24"/>
              </w:rPr>
              <w:t>practicar</w:t>
            </w:r>
            <w:proofErr w:type="spellEnd"/>
            <w:r w:rsidR="00683F2A">
              <w:rPr>
                <w:rFonts w:ascii="Arial" w:hAnsi="Arial" w:cs="Arial"/>
                <w:sz w:val="24"/>
                <w:szCs w:val="24"/>
              </w:rPr>
              <w:t xml:space="preserve">=to practice </w:t>
            </w:r>
          </w:p>
          <w:p w:rsidR="00E63453" w:rsidRPr="00254B96" w:rsidRDefault="00E63453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E63453" w:rsidRPr="00254B96" w:rsidRDefault="00E63453" w:rsidP="00E63453">
            <w:pPr>
              <w:tabs>
                <w:tab w:val="left" w:pos="2265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E63453" w:rsidRPr="00254B96" w:rsidRDefault="00E63453" w:rsidP="00E634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4" w:type="dxa"/>
            <w:vAlign w:val="center"/>
          </w:tcPr>
          <w:p w:rsidR="00291EF6" w:rsidRPr="00683F2A" w:rsidRDefault="00683F2A" w:rsidP="006D395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3F2A">
              <w:rPr>
                <w:rFonts w:ascii="Arial" w:hAnsi="Arial" w:cs="Arial"/>
                <w:b/>
                <w:sz w:val="24"/>
                <w:szCs w:val="24"/>
              </w:rPr>
              <w:t>Creativity:</w:t>
            </w:r>
          </w:p>
          <w:p w:rsidR="00E63453" w:rsidRPr="00254B96" w:rsidRDefault="00E63453" w:rsidP="00E63453">
            <w:pPr>
              <w:rPr>
                <w:rFonts w:ascii="Arial" w:hAnsi="Arial" w:cs="Arial"/>
                <w:sz w:val="24"/>
                <w:szCs w:val="24"/>
              </w:rPr>
            </w:pPr>
          </w:p>
          <w:p w:rsidR="00E63453" w:rsidRPr="00254B96" w:rsidRDefault="00E63453" w:rsidP="00E63453">
            <w:pPr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 xml:space="preserve">-Planets </w:t>
            </w:r>
          </w:p>
          <w:p w:rsidR="00E63453" w:rsidRPr="00254B96" w:rsidRDefault="00E63453" w:rsidP="00E63453">
            <w:pPr>
              <w:rPr>
                <w:rFonts w:ascii="Arial" w:hAnsi="Arial" w:cs="Arial"/>
                <w:sz w:val="24"/>
                <w:szCs w:val="24"/>
              </w:rPr>
            </w:pPr>
          </w:p>
          <w:p w:rsidR="00E63453" w:rsidRPr="00254B96" w:rsidRDefault="00E63453" w:rsidP="00E63453">
            <w:pPr>
              <w:rPr>
                <w:rFonts w:ascii="Arial" w:hAnsi="Arial" w:cs="Arial"/>
                <w:sz w:val="24"/>
                <w:szCs w:val="24"/>
              </w:rPr>
            </w:pPr>
            <w:r w:rsidRPr="00254B96">
              <w:rPr>
                <w:rFonts w:ascii="Arial" w:hAnsi="Arial" w:cs="Arial"/>
                <w:sz w:val="24"/>
                <w:szCs w:val="24"/>
              </w:rPr>
              <w:t>And create own adapting</w:t>
            </w:r>
            <w:r w:rsidR="00137009">
              <w:rPr>
                <w:rFonts w:ascii="Arial" w:hAnsi="Arial" w:cs="Arial"/>
                <w:sz w:val="24"/>
                <w:szCs w:val="24"/>
              </w:rPr>
              <w:t xml:space="preserve"> all</w:t>
            </w:r>
            <w:r w:rsidRPr="00254B96">
              <w:rPr>
                <w:rFonts w:ascii="Arial" w:hAnsi="Arial" w:cs="Arial"/>
                <w:sz w:val="24"/>
                <w:szCs w:val="24"/>
              </w:rPr>
              <w:t xml:space="preserve"> language learnt over time.</w:t>
            </w:r>
          </w:p>
          <w:p w:rsidR="00E63453" w:rsidRPr="00254B96" w:rsidRDefault="00197E6C" w:rsidP="00E634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-Writing/reading speaking AFL)</w:t>
            </w:r>
          </w:p>
        </w:tc>
      </w:tr>
    </w:tbl>
    <w:p w:rsidR="00FB0FAE" w:rsidRPr="00254B96" w:rsidRDefault="00FB0FAE" w:rsidP="00B83FDD">
      <w:pPr>
        <w:tabs>
          <w:tab w:val="left" w:pos="2622"/>
        </w:tabs>
      </w:pPr>
    </w:p>
    <w:sectPr w:rsidR="00FB0FAE" w:rsidRPr="00254B96" w:rsidSect="00B83FDD">
      <w:headerReference w:type="default" r:id="rId7"/>
      <w:pgSz w:w="16838" w:h="11906" w:orient="landscape"/>
      <w:pgMar w:top="284" w:right="1276" w:bottom="851" w:left="851" w:header="5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1BA" w:rsidRDefault="001451BA" w:rsidP="00570DE0">
      <w:pPr>
        <w:spacing w:after="0" w:line="240" w:lineRule="auto"/>
      </w:pPr>
      <w:r>
        <w:separator/>
      </w:r>
    </w:p>
  </w:endnote>
  <w:endnote w:type="continuationSeparator" w:id="0">
    <w:p w:rsidR="001451BA" w:rsidRDefault="001451BA" w:rsidP="00570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1BA" w:rsidRDefault="001451BA" w:rsidP="00570DE0">
      <w:pPr>
        <w:spacing w:after="0" w:line="240" w:lineRule="auto"/>
      </w:pPr>
      <w:r>
        <w:separator/>
      </w:r>
    </w:p>
  </w:footnote>
  <w:footnote w:type="continuationSeparator" w:id="0">
    <w:p w:rsidR="001451BA" w:rsidRDefault="001451BA" w:rsidP="00570D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1BA" w:rsidRDefault="001451BA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82245EB" wp14:editId="15E1079E">
              <wp:simplePos x="0" y="0"/>
              <wp:positionH relativeFrom="margin">
                <wp:align>center</wp:align>
              </wp:positionH>
              <wp:positionV relativeFrom="paragraph">
                <wp:posOffset>-135890</wp:posOffset>
              </wp:positionV>
              <wp:extent cx="5391784" cy="785494"/>
              <wp:effectExtent l="19050" t="19050" r="19050" b="2476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91784" cy="785494"/>
                      </a:xfrm>
                      <a:prstGeom prst="rect">
                        <a:avLst/>
                      </a:prstGeom>
                      <a:gradFill>
                        <a:gsLst>
                          <a:gs pos="100000">
                            <a:schemeClr val="accent5">
                              <a:lumMod val="75000"/>
                              <a:alpha val="50000"/>
                            </a:schemeClr>
                          </a:gs>
                          <a:gs pos="0">
                            <a:schemeClr val="accent5">
                              <a:lumMod val="20000"/>
                              <a:lumOff val="80000"/>
                            </a:schemeClr>
                          </a:gs>
                        </a:gsLst>
                        <a:path path="circle">
                          <a:fillToRect l="50000" t="50000" r="50000" b="50000"/>
                        </a:path>
                      </a:gradFill>
                      <a:ln w="34925">
                        <a:solidFill>
                          <a:schemeClr val="accent5">
                            <a:lumMod val="75000"/>
                          </a:schemeClr>
                        </a:solidFill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451BA" w:rsidRPr="00676F3C" w:rsidRDefault="006D3950" w:rsidP="00DC2C33">
                          <w:pPr>
                            <w:spacing w:after="0" w:line="240" w:lineRule="auto"/>
                            <w:jc w:val="center"/>
                            <w:rPr>
                              <w:rFonts w:ascii="Gill Sans MT" w:hAnsi="Gill Sans MT"/>
                              <w:color w:val="C00000"/>
                              <w:sz w:val="40"/>
                              <w:szCs w:val="4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6D3950">
                            <w:rPr>
                              <w:rFonts w:ascii="Calibri" w:eastAsia="Calibri" w:hAnsi="Calibri" w:cs="Times New Roman"/>
                              <w:b/>
                              <w:noProof/>
                              <w:color w:val="0563C1"/>
                              <w:sz w:val="48"/>
                              <w:szCs w:val="48"/>
                              <w:u w:val="single"/>
                              <w:lang w:eastAsia="en-GB"/>
                            </w:rPr>
                            <w:fldChar w:fldCharType="begin"/>
                          </w:r>
                          <w:r w:rsidRPr="006D3950">
                            <w:rPr>
                              <w:rFonts w:ascii="Calibri" w:eastAsia="Calibri" w:hAnsi="Calibri" w:cs="Times New Roman"/>
                              <w:b/>
                              <w:noProof/>
                              <w:color w:val="0563C1"/>
                              <w:sz w:val="48"/>
                              <w:szCs w:val="48"/>
                              <w:u w:val="single"/>
                              <w:lang w:eastAsia="en-GB"/>
                            </w:rPr>
                            <w:instrText xml:space="preserve"> INCLUDEPICTURE "https://primarysite-prod.s3.amazonaws.com/theme/SacredHeartCatholicPrimarySchoolSurrey/school-logo.png" \* MERGEFORMATINET </w:instrText>
                          </w:r>
                          <w:r w:rsidRPr="006D3950">
                            <w:rPr>
                              <w:rFonts w:ascii="Calibri" w:eastAsia="Calibri" w:hAnsi="Calibri" w:cs="Times New Roman"/>
                              <w:b/>
                              <w:noProof/>
                              <w:color w:val="0563C1"/>
                              <w:sz w:val="48"/>
                              <w:szCs w:val="48"/>
                              <w:u w:val="single"/>
                              <w:lang w:eastAsia="en-GB"/>
                            </w:rPr>
                            <w:fldChar w:fldCharType="separate"/>
                          </w:r>
                          <w:r w:rsidRPr="006D3950">
                            <w:rPr>
                              <w:rFonts w:ascii="Calibri" w:eastAsia="Calibri" w:hAnsi="Calibri" w:cs="Times New Roman"/>
                              <w:b/>
                              <w:noProof/>
                              <w:color w:val="002060"/>
                              <w:sz w:val="48"/>
                              <w:szCs w:val="48"/>
                              <w:lang w:eastAsia="en-GB"/>
                            </w:rPr>
                            <w:pict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alt="" href="https://www.sacredheart.merton.sch.uk/" title="&quot;Home Page&quot;" style="width:54pt;height:54.65pt" o:button="t">
                                <v:imagedata r:id="rId1" r:href="rId2"/>
                              </v:shape>
                            </w:pict>
                          </w:r>
                          <w:r w:rsidRPr="006D3950">
                            <w:rPr>
                              <w:rFonts w:ascii="Calibri" w:eastAsia="Calibri" w:hAnsi="Calibri" w:cs="Times New Roman"/>
                              <w:b/>
                              <w:noProof/>
                              <w:color w:val="0563C1"/>
                              <w:sz w:val="48"/>
                              <w:szCs w:val="48"/>
                              <w:u w:val="single"/>
                              <w:lang w:eastAsia="en-GB"/>
                            </w:rPr>
                            <w:fldChar w:fldCharType="end"/>
                          </w:r>
                          <w:r w:rsidR="00C96F17">
                            <w:rPr>
                              <w:rFonts w:ascii="Gill Sans MT" w:hAnsi="Gill Sans MT"/>
                              <w:color w:val="C00000"/>
                              <w:sz w:val="40"/>
                              <w:szCs w:val="4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Sacred Heart </w:t>
                          </w:r>
                          <w:r w:rsidR="001451BA">
                            <w:rPr>
                              <w:rFonts w:ascii="Gill Sans MT" w:hAnsi="Gill Sans MT"/>
                              <w:color w:val="C00000"/>
                              <w:sz w:val="40"/>
                              <w:szCs w:val="4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Primary Catholic School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2245E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10.7pt;width:424.55pt;height:61.85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" fillcolor="#d9e2f3 [664]" strokecolor="#2f5496 [2408]" strokeweight="2.75pt">
              <v:fill color2="#2f5496 [2408]" o:opacity2=".5" focusposition=".5,.5" focussize="" focus="100%" type="gradientRadial"/>
              <v:textbox style="mso-fit-shape-to-text:t">
                <w:txbxContent>
                  <w:p w:rsidR="001451BA" w:rsidRPr="00676F3C" w:rsidRDefault="006D3950" w:rsidP="00DC2C33">
                    <w:pPr>
                      <w:spacing w:after="0" w:line="240" w:lineRule="auto"/>
                      <w:jc w:val="center"/>
                      <w:rPr>
                        <w:rFonts w:ascii="Gill Sans MT" w:hAnsi="Gill Sans MT"/>
                        <w:color w:val="C00000"/>
                        <w:sz w:val="40"/>
                        <w:szCs w:val="4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6D3950">
                      <w:rPr>
                        <w:rFonts w:ascii="Calibri" w:eastAsia="Calibri" w:hAnsi="Calibri" w:cs="Times New Roman"/>
                        <w:b/>
                        <w:noProof/>
                        <w:color w:val="0563C1"/>
                        <w:sz w:val="48"/>
                        <w:szCs w:val="48"/>
                        <w:u w:val="single"/>
                        <w:lang w:eastAsia="en-GB"/>
                      </w:rPr>
                      <w:fldChar w:fldCharType="begin"/>
                    </w:r>
                    <w:r w:rsidRPr="006D3950">
                      <w:rPr>
                        <w:rFonts w:ascii="Calibri" w:eastAsia="Calibri" w:hAnsi="Calibri" w:cs="Times New Roman"/>
                        <w:b/>
                        <w:noProof/>
                        <w:color w:val="0563C1"/>
                        <w:sz w:val="48"/>
                        <w:szCs w:val="48"/>
                        <w:u w:val="single"/>
                        <w:lang w:eastAsia="en-GB"/>
                      </w:rPr>
                      <w:instrText xml:space="preserve"> INCLUDEPICTURE "https://primarysite-prod.s3.amazonaws.com/theme/SacredHeartCatholicPrimarySchoolSurrey/school-logo.png" \* MERGEFORMATINET </w:instrText>
                    </w:r>
                    <w:r w:rsidRPr="006D3950">
                      <w:rPr>
                        <w:rFonts w:ascii="Calibri" w:eastAsia="Calibri" w:hAnsi="Calibri" w:cs="Times New Roman"/>
                        <w:b/>
                        <w:noProof/>
                        <w:color w:val="0563C1"/>
                        <w:sz w:val="48"/>
                        <w:szCs w:val="48"/>
                        <w:u w:val="single"/>
                        <w:lang w:eastAsia="en-GB"/>
                      </w:rPr>
                      <w:fldChar w:fldCharType="separate"/>
                    </w:r>
                    <w:r w:rsidRPr="006D3950">
                      <w:rPr>
                        <w:rFonts w:ascii="Calibri" w:eastAsia="Calibri" w:hAnsi="Calibri" w:cs="Times New Roman"/>
                        <w:b/>
                        <w:noProof/>
                        <w:color w:val="002060"/>
                        <w:sz w:val="48"/>
                        <w:szCs w:val="48"/>
                        <w:lang w:eastAsia="en-GB"/>
                      </w:rPr>
                      <w:pict>
                        <v:shape id="_x0000_i1025" type="#_x0000_t75" alt="" href="https://www.sacredheart.merton.sch.uk/" title="&quot;Home Page&quot;" style="width:54pt;height:54.65pt" o:button="t">
                          <v:imagedata r:id="rId1" r:href="rId3"/>
                        </v:shape>
                      </w:pict>
                    </w:r>
                    <w:r w:rsidRPr="006D3950">
                      <w:rPr>
                        <w:rFonts w:ascii="Calibri" w:eastAsia="Calibri" w:hAnsi="Calibri" w:cs="Times New Roman"/>
                        <w:b/>
                        <w:noProof/>
                        <w:color w:val="0563C1"/>
                        <w:sz w:val="48"/>
                        <w:szCs w:val="48"/>
                        <w:u w:val="single"/>
                        <w:lang w:eastAsia="en-GB"/>
                      </w:rPr>
                      <w:fldChar w:fldCharType="end"/>
                    </w:r>
                    <w:r w:rsidR="00C96F17">
                      <w:rPr>
                        <w:rFonts w:ascii="Gill Sans MT" w:hAnsi="Gill Sans MT"/>
                        <w:color w:val="C00000"/>
                        <w:sz w:val="40"/>
                        <w:szCs w:val="4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Sacred Heart </w:t>
                    </w:r>
                    <w:r w:rsidR="001451BA">
                      <w:rPr>
                        <w:rFonts w:ascii="Gill Sans MT" w:hAnsi="Gill Sans MT"/>
                        <w:color w:val="C00000"/>
                        <w:sz w:val="40"/>
                        <w:szCs w:val="4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Primary Catholic School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E7A"/>
    <w:multiLevelType w:val="hybridMultilevel"/>
    <w:tmpl w:val="9314F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850C8"/>
    <w:multiLevelType w:val="hybridMultilevel"/>
    <w:tmpl w:val="3A24F424"/>
    <w:lvl w:ilvl="0" w:tplc="9C6AF4C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0390F"/>
    <w:multiLevelType w:val="hybridMultilevel"/>
    <w:tmpl w:val="73BEE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DE0"/>
    <w:rsid w:val="00062104"/>
    <w:rsid w:val="0008086E"/>
    <w:rsid w:val="000855D4"/>
    <w:rsid w:val="000C474A"/>
    <w:rsid w:val="001105CF"/>
    <w:rsid w:val="00137009"/>
    <w:rsid w:val="001451BA"/>
    <w:rsid w:val="00150315"/>
    <w:rsid w:val="00151245"/>
    <w:rsid w:val="00166BD2"/>
    <w:rsid w:val="00192622"/>
    <w:rsid w:val="00197E6C"/>
    <w:rsid w:val="001A1A1F"/>
    <w:rsid w:val="001C3A8E"/>
    <w:rsid w:val="001D17FC"/>
    <w:rsid w:val="001D7313"/>
    <w:rsid w:val="001E1091"/>
    <w:rsid w:val="001E43B1"/>
    <w:rsid w:val="0021029F"/>
    <w:rsid w:val="00254B96"/>
    <w:rsid w:val="002557EF"/>
    <w:rsid w:val="0027564C"/>
    <w:rsid w:val="00275E75"/>
    <w:rsid w:val="00291793"/>
    <w:rsid w:val="00291EF6"/>
    <w:rsid w:val="002F6F09"/>
    <w:rsid w:val="0033465C"/>
    <w:rsid w:val="003638AF"/>
    <w:rsid w:val="003657B6"/>
    <w:rsid w:val="00394776"/>
    <w:rsid w:val="003A003A"/>
    <w:rsid w:val="003A7E5E"/>
    <w:rsid w:val="003D39DB"/>
    <w:rsid w:val="0043589C"/>
    <w:rsid w:val="004634E9"/>
    <w:rsid w:val="004C5DFD"/>
    <w:rsid w:val="00550CC6"/>
    <w:rsid w:val="00570DE0"/>
    <w:rsid w:val="005975A8"/>
    <w:rsid w:val="005C18DA"/>
    <w:rsid w:val="005D1EA3"/>
    <w:rsid w:val="005E6005"/>
    <w:rsid w:val="0061013A"/>
    <w:rsid w:val="00655980"/>
    <w:rsid w:val="006728BF"/>
    <w:rsid w:val="00676F3C"/>
    <w:rsid w:val="006777F3"/>
    <w:rsid w:val="006814EB"/>
    <w:rsid w:val="00683F2A"/>
    <w:rsid w:val="006B7B2B"/>
    <w:rsid w:val="006C6F19"/>
    <w:rsid w:val="006D3950"/>
    <w:rsid w:val="00740E00"/>
    <w:rsid w:val="007E1973"/>
    <w:rsid w:val="007F46A2"/>
    <w:rsid w:val="00840496"/>
    <w:rsid w:val="0085266D"/>
    <w:rsid w:val="00872C8B"/>
    <w:rsid w:val="008735DB"/>
    <w:rsid w:val="008736F2"/>
    <w:rsid w:val="00875AF8"/>
    <w:rsid w:val="008C3A55"/>
    <w:rsid w:val="008D3E21"/>
    <w:rsid w:val="00910D8C"/>
    <w:rsid w:val="00927590"/>
    <w:rsid w:val="00942B6E"/>
    <w:rsid w:val="00953F05"/>
    <w:rsid w:val="00960063"/>
    <w:rsid w:val="00976D67"/>
    <w:rsid w:val="009A5341"/>
    <w:rsid w:val="009B1BB1"/>
    <w:rsid w:val="00A92A5E"/>
    <w:rsid w:val="00A96BF0"/>
    <w:rsid w:val="00AA2ADD"/>
    <w:rsid w:val="00AB20A9"/>
    <w:rsid w:val="00B17E7F"/>
    <w:rsid w:val="00B74FB8"/>
    <w:rsid w:val="00B83FDD"/>
    <w:rsid w:val="00BE2C73"/>
    <w:rsid w:val="00C028B7"/>
    <w:rsid w:val="00C432B6"/>
    <w:rsid w:val="00C63224"/>
    <w:rsid w:val="00C84C5D"/>
    <w:rsid w:val="00C855E1"/>
    <w:rsid w:val="00C96F17"/>
    <w:rsid w:val="00CC5679"/>
    <w:rsid w:val="00CC66D0"/>
    <w:rsid w:val="00CD0254"/>
    <w:rsid w:val="00CD260D"/>
    <w:rsid w:val="00CE4D96"/>
    <w:rsid w:val="00D36B16"/>
    <w:rsid w:val="00D4224E"/>
    <w:rsid w:val="00DC2C33"/>
    <w:rsid w:val="00E62C15"/>
    <w:rsid w:val="00E63453"/>
    <w:rsid w:val="00EA4238"/>
    <w:rsid w:val="00EC0288"/>
    <w:rsid w:val="00EC27E7"/>
    <w:rsid w:val="00ED3BF7"/>
    <w:rsid w:val="00F00828"/>
    <w:rsid w:val="00F221CD"/>
    <w:rsid w:val="00F40E36"/>
    <w:rsid w:val="00F511EF"/>
    <w:rsid w:val="00F93DB7"/>
    <w:rsid w:val="00F9767C"/>
    <w:rsid w:val="00FB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C66CB78"/>
  <w15:chartTrackingRefBased/>
  <w15:docId w15:val="{2C85EBF4-72D1-4C1A-935D-F87E3846E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0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DE0"/>
  </w:style>
  <w:style w:type="paragraph" w:styleId="Footer">
    <w:name w:val="footer"/>
    <w:basedOn w:val="Normal"/>
    <w:link w:val="FooterChar"/>
    <w:uiPriority w:val="99"/>
    <w:unhideWhenUsed/>
    <w:rsid w:val="00570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DE0"/>
  </w:style>
  <w:style w:type="paragraph" w:styleId="BalloonText">
    <w:name w:val="Balloon Text"/>
    <w:basedOn w:val="Normal"/>
    <w:link w:val="BalloonTextChar"/>
    <w:uiPriority w:val="99"/>
    <w:semiHidden/>
    <w:unhideWhenUsed/>
    <w:rsid w:val="00FB0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FA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83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5AF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814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primarysite-prod.s3.amazonaws.com/theme/SacredHeartCatholicPrimarySchoolSurrey/school-logo.png" TargetMode="External"/><Relationship Id="rId2" Type="http://schemas.openxmlformats.org/officeDocument/2006/relationships/image" Target="https://primarysite-prod.s3.amazonaws.com/theme/SacredHeartCatholicPrimarySchoolSurrey/school-logo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90C66F1</Template>
  <TotalTime>2</TotalTime>
  <Pages>4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VRose</dc:creator>
  <cp:keywords/>
  <dc:description/>
  <cp:lastModifiedBy>Maria Lovett</cp:lastModifiedBy>
  <cp:revision>5</cp:revision>
  <cp:lastPrinted>2018-01-12T09:52:00Z</cp:lastPrinted>
  <dcterms:created xsi:type="dcterms:W3CDTF">2019-09-27T08:04:00Z</dcterms:created>
  <dcterms:modified xsi:type="dcterms:W3CDTF">2020-01-24T09:24:00Z</dcterms:modified>
</cp:coreProperties>
</file>